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5574D0"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bookmarkStart w:id="0" w:name="OLE_LINK2"/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预算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工程量</w:t>
      </w:r>
    </w:p>
    <w:tbl>
      <w:tblPr>
        <w:tblStyle w:val="10"/>
        <w:tblpPr w:leftFromText="180" w:rightFromText="180" w:vertAnchor="text" w:horzAnchor="page" w:tblpX="1522" w:tblpY="114"/>
        <w:tblOverlap w:val="never"/>
        <w:tblW w:w="91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5"/>
        <w:gridCol w:w="6984"/>
      </w:tblGrid>
      <w:tr w14:paraId="7F91B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</w:trPr>
        <w:tc>
          <w:tcPr>
            <w:tcW w:w="2215" w:type="dxa"/>
            <w:vAlign w:val="center"/>
          </w:tcPr>
          <w:p w14:paraId="390C6B6E"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工程名称</w:t>
            </w:r>
          </w:p>
        </w:tc>
        <w:tc>
          <w:tcPr>
            <w:tcW w:w="6984" w:type="dxa"/>
            <w:vAlign w:val="center"/>
          </w:tcPr>
          <w:p w14:paraId="0EFE1BCA"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 w:bidi="ar"/>
              </w:rPr>
              <w:t>常村项目部办公楼（原矿建分公司机关办公楼）、矿建分公司单身1号楼、矿建分公司单身2号楼修缮工程</w:t>
            </w:r>
          </w:p>
        </w:tc>
      </w:tr>
      <w:tr w14:paraId="48F2E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5" w:hRule="atLeast"/>
        </w:trPr>
        <w:tc>
          <w:tcPr>
            <w:tcW w:w="9199" w:type="dxa"/>
            <w:gridSpan w:val="2"/>
          </w:tcPr>
          <w:p w14:paraId="5F6E6AE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一、常村项目部办公楼（原矿建分公司机关办公楼）：</w:t>
            </w:r>
          </w:p>
          <w:p w14:paraId="1FA3909E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1、餐厅顶棚清理涂料层、涂防水漆：48m2</w:t>
            </w:r>
          </w:p>
          <w:p w14:paraId="15364B30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宋体" w:hAnsi="宋体" w:eastAsia="宋体" w:cs="宋体"/>
                <w:kern w:val="2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2、顶棚漏水处理拆除防水层、找平层、保温层100mm厚及恢复（清理板上混凝土面层凿毛、用堵漏灵三遍、聚氨酯三遍）2m2</w:t>
            </w:r>
          </w:p>
          <w:p w14:paraId="318B852B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3、屋面找平层防水拆除、垃圾外运、重铺找平层及防水层163.6m2</w:t>
            </w:r>
          </w:p>
          <w:p w14:paraId="5A222C94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更换φ50PPR水管 9.4m；更换φ40PPR水管3m；更换φ32 PPR水管6m；                       更换φ20PPR水管2m；更换φ50PPR球阀3个；更换φ40PPR球阀  2个</w:t>
            </w:r>
          </w:p>
          <w:p w14:paraId="78062FAA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更换φ32PPR球阀3个；更换洗手池软管8根；更换水龙头（长嘴）2个</w:t>
            </w:r>
          </w:p>
          <w:p w14:paraId="07381BEC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更换洗手池水龙头2个；更换卫生间隔断合页 4付；更换拉手 3套</w:t>
            </w:r>
          </w:p>
          <w:p w14:paraId="11438D62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更换卫生间防水灯 6套；拆除、安装PVC吊顶62.47m2；墙砖补修（300*600）4块</w:t>
            </w:r>
          </w:p>
          <w:p w14:paraId="45044417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更换门扳手 4套；卫生间门加固维修2扇；更换暖气管DN50mm 8.2m</w:t>
            </w:r>
          </w:p>
          <w:p w14:paraId="68DCF38F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4、更换暖气片16组（24片/组）；更换镀锌钢管DN25mm 10*8*2=160m</w:t>
            </w:r>
          </w:p>
          <w:p w14:paraId="263D7170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  更换镀锌钢管DN50mm  48m；更换DN25阀门  16个；更换DN20排气阀 2个</w:t>
            </w:r>
          </w:p>
          <w:p w14:paraId="7D13E24D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5、常村项目部6个卫生间排水</w:t>
            </w:r>
          </w:p>
          <w:p w14:paraId="5FA85414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bookmarkStart w:id="1" w:name="OLE_LINK4"/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更换DN32mm阀门  12个；更换φ50mm地漏  6个；拆除、安装PVC吊顶  6*6=36m2</w:t>
            </w:r>
          </w:p>
          <w:p w14:paraId="555B3C37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更换水龙头DN25  6个；更换蹲便器 4套；拆除、重铺地砖 15m2</w:t>
            </w:r>
          </w:p>
          <w:p w14:paraId="1B581494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卫生间聚氨酯防水两遍  15m2；更换PVC50mm管  3*6=18m</w:t>
            </w:r>
          </w:p>
          <w:p w14:paraId="1F3CB88A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6、常村项目部1楼更换电控箱0.4*0.8  1套； 1楼更换玻璃0.82*1.06   1块</w:t>
            </w:r>
          </w:p>
          <w:p w14:paraId="7EB7E9B0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7、常村项目部食堂房顶做SBS防水卷材191.4m2</w:t>
            </w:r>
          </w:p>
          <w:p w14:paraId="10C4EF51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8、常村项目部水箱：安装φ50mm镀锌钢管  5m</w:t>
            </w:r>
          </w:p>
          <w:p w14:paraId="65B65B5A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 岩棉板保温50mm厚、外缠镀锌铁皮 （Φ50mm管道） 15m</w:t>
            </w:r>
          </w:p>
          <w:p w14:paraId="72474D96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9、常村项目部办公室门锁更换  10把</w:t>
            </w:r>
            <w:bookmarkEnd w:id="1"/>
          </w:p>
          <w:p w14:paraId="1D1BFB2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二、矿建分公司单身1号楼：</w:t>
            </w:r>
          </w:p>
          <w:p w14:paraId="752AA434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1、阳台栏板与窗户缝隙漏水（清理、聚氨酯防水处理宽100mm、密封胶）：64m</w:t>
            </w:r>
          </w:p>
        </w:tc>
      </w:tr>
      <w:bookmarkEnd w:id="0"/>
    </w:tbl>
    <w:p w14:paraId="3FF1CC62"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bookmarkStart w:id="2" w:name="OLE_LINK1"/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预算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工程量</w:t>
      </w:r>
    </w:p>
    <w:tbl>
      <w:tblPr>
        <w:tblStyle w:val="10"/>
        <w:tblpPr w:leftFromText="180" w:rightFromText="180" w:vertAnchor="text" w:horzAnchor="page" w:tblpX="1582" w:tblpY="40"/>
        <w:tblOverlap w:val="never"/>
        <w:tblW w:w="91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5"/>
        <w:gridCol w:w="6984"/>
      </w:tblGrid>
      <w:tr w14:paraId="677BB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</w:trPr>
        <w:tc>
          <w:tcPr>
            <w:tcW w:w="2215" w:type="dxa"/>
            <w:vAlign w:val="center"/>
          </w:tcPr>
          <w:p w14:paraId="10613F3D"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工程名称</w:t>
            </w:r>
          </w:p>
        </w:tc>
        <w:tc>
          <w:tcPr>
            <w:tcW w:w="6984" w:type="dxa"/>
            <w:vAlign w:val="center"/>
          </w:tcPr>
          <w:p w14:paraId="69E8C00A"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 w:bidi="ar"/>
              </w:rPr>
              <w:t>常村项目部办公楼（原矿建分公司机关办公楼）、矿建分公司单身1号楼、矿建分公司单身2号楼修缮工程</w:t>
            </w:r>
          </w:p>
        </w:tc>
      </w:tr>
      <w:tr w14:paraId="3BD463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7" w:hRule="atLeast"/>
        </w:trPr>
        <w:tc>
          <w:tcPr>
            <w:tcW w:w="9199" w:type="dxa"/>
            <w:gridSpan w:val="2"/>
          </w:tcPr>
          <w:p w14:paraId="59AA755B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2、卫生间管道疏通PVC110：30m</w:t>
            </w:r>
          </w:p>
          <w:p w14:paraId="1B819360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3、更换蹲便器闭水阀 2个    更换水龙头   1个    更换50软管 1根</w:t>
            </w:r>
          </w:p>
          <w:p w14:paraId="3B12E4D1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4、清理疏通小便器  2套</w:t>
            </w:r>
          </w:p>
          <w:p w14:paraId="70F90188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5、更换防护网：114.52㎡</w:t>
            </w:r>
          </w:p>
          <w:p w14:paraId="1FBBEA33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6、（暖气）更换镀锌钢管DN32mm 16m</w:t>
            </w:r>
          </w:p>
          <w:p w14:paraId="0A1F78FA">
            <w:pPr>
              <w:pStyle w:val="3"/>
              <w:ind w:left="0" w:leftChars="0" w:firstLine="0" w:firstLineChars="0"/>
              <w:rPr>
                <w:rFonts w:hint="default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  <w:t>三、矿建分公司单身2号楼修缮工程：</w:t>
            </w:r>
          </w:p>
          <w:p w14:paraId="0ECAEC16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1、洗衣房PVC吊顶：16.2㎡</w:t>
            </w:r>
          </w:p>
          <w:p w14:paraId="791DDA9D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2、更换φ50PPR水管 5+1.5+2+10               更换φ40PPR水管   6*2</w:t>
            </w:r>
          </w:p>
          <w:p w14:paraId="474F2E33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 更换φ32 PPR水管 6*2+2                   更换φ20PPR水管  7+3*2</w:t>
            </w:r>
          </w:p>
          <w:p w14:paraId="222C0F7F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 更换φ50PPR球阀  2+1+3                  更换φ40PPR球阀  2     </w:t>
            </w:r>
          </w:p>
          <w:p w14:paraId="22014054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3、拆除、安装PVC吊顶：48㎡</w:t>
            </w:r>
          </w:p>
          <w:p w14:paraId="035AE08A">
            <w:pPr>
              <w:numPr>
                <w:ilvl w:val="0"/>
                <w:numId w:val="0"/>
              </w:numPr>
              <w:spacing w:line="360" w:lineRule="auto"/>
              <w:ind w:left="239" w:leftChars="114" w:firstLine="0" w:firstLineChars="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更换水龙头（长嘴）2个；更换水龙头：10*2；墩布池软管：2根；                         更换地漏 φ50 ：2个；更换一层PVC管φ50：4m；PVC75管 10m；拆除恢复防水：4㎡；拆除、恢复保温管φ50管（60mm聚氨酯保温）：10m；</w:t>
            </w:r>
          </w:p>
          <w:p w14:paraId="3ABB1E6F"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4、一层卫生间 更换洗手盆 2套；更换卫生间隔断合页 4付；更换蹲便池4套；</w:t>
            </w:r>
          </w:p>
          <w:p w14:paraId="5082CEB9">
            <w:pPr>
              <w:numPr>
                <w:ilvl w:val="0"/>
                <w:numId w:val="0"/>
              </w:numPr>
              <w:spacing w:line="360" w:lineRule="auto"/>
              <w:ind w:left="239" w:leftChars="114" w:firstLine="0" w:firstLineChars="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更换DN20闭水阀1个；更换PVC110管5m；更换PVC75管16m；更换DN50地漏 1个；</w:t>
            </w:r>
          </w:p>
          <w:p w14:paraId="1762F4B9">
            <w:pPr>
              <w:numPr>
                <w:ilvl w:val="0"/>
                <w:numId w:val="0"/>
              </w:numPr>
              <w:spacing w:line="360" w:lineRule="auto"/>
              <w:ind w:left="239" w:leftChars="114" w:firstLine="0" w:firstLineChars="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拆除、安装PVC吊顶 53.1m2；地面剔槽（宽30mm）长6m ；贴地砖3.15m2；</w:t>
            </w:r>
          </w:p>
          <w:p w14:paraId="47B6F79D">
            <w:pPr>
              <w:numPr>
                <w:ilvl w:val="0"/>
                <w:numId w:val="0"/>
              </w:numPr>
              <w:spacing w:line="360" w:lineRule="auto"/>
              <w:ind w:left="239" w:leftChars="114" w:firstLine="0" w:firstLineChars="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小便器更换PVC50管 4.95m（PVC50接头4个、90°弯头5个、三通2个、45°弯头2个、110变50三通 1个）；疏通小便器 3套；疏通蹲便器2套；更换洗手池 2套；               更换拖布池水龙头 1个；更换扳手4；更换合页4付；                                更换防水防尘灯1套；更换蹲便器闭水阀 2个</w:t>
            </w:r>
          </w:p>
          <w:p w14:paraId="573BD80C">
            <w:pPr>
              <w:numPr>
                <w:ilvl w:val="0"/>
                <w:numId w:val="0"/>
              </w:numPr>
              <w:spacing w:line="360" w:lineRule="auto"/>
              <w:ind w:left="239" w:leftChars="114" w:firstLine="0" w:firstLineChars="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墙面补修腻子涂料 90m2；疏通PVC110管10m</w:t>
            </w:r>
          </w:p>
          <w:p w14:paraId="1D6F71BD"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5、二层卫生间</w:t>
            </w:r>
          </w:p>
          <w:p w14:paraId="3BB4AE42"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更换洗手盆2套；更换卫生间隔断合页2付；更换蹲便池4套；更换DN20闭水阀3个；</w:t>
            </w:r>
          </w:p>
          <w:p w14:paraId="0EBCE0F5">
            <w:pPr>
              <w:numPr>
                <w:ilvl w:val="0"/>
                <w:numId w:val="0"/>
              </w:numPr>
              <w:spacing w:line="360" w:lineRule="auto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更换PVC110管5m；更换PVC75管4*4=16m；更换DN50地漏1个</w:t>
            </w:r>
          </w:p>
        </w:tc>
      </w:tr>
      <w:bookmarkEnd w:id="2"/>
    </w:tbl>
    <w:p w14:paraId="0077D5F4">
      <w:pPr>
        <w:jc w:val="center"/>
        <w:rPr>
          <w:rFonts w:hint="eastAsia" w:ascii="仿宋" w:hAnsi="仿宋" w:eastAsia="仿宋" w:cs="仿宋"/>
          <w:b/>
          <w:bCs/>
          <w:sz w:val="18"/>
          <w:szCs w:val="18"/>
        </w:rPr>
      </w:pPr>
    </w:p>
    <w:p w14:paraId="27CCC99B"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预算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工程量</w:t>
      </w:r>
    </w:p>
    <w:tbl>
      <w:tblPr>
        <w:tblStyle w:val="10"/>
        <w:tblpPr w:leftFromText="180" w:rightFromText="180" w:vertAnchor="text" w:horzAnchor="page" w:tblpX="1582" w:tblpY="40"/>
        <w:tblOverlap w:val="never"/>
        <w:tblW w:w="91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5"/>
        <w:gridCol w:w="6984"/>
      </w:tblGrid>
      <w:tr w14:paraId="443F2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</w:trPr>
        <w:tc>
          <w:tcPr>
            <w:tcW w:w="2215" w:type="dxa"/>
            <w:vAlign w:val="center"/>
          </w:tcPr>
          <w:p w14:paraId="25849A48"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工程名称</w:t>
            </w:r>
          </w:p>
        </w:tc>
        <w:tc>
          <w:tcPr>
            <w:tcW w:w="6984" w:type="dxa"/>
            <w:vAlign w:val="center"/>
          </w:tcPr>
          <w:p w14:paraId="182F4428"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  <w:lang w:val="en-US" w:eastAsia="zh-CN" w:bidi="ar"/>
              </w:rPr>
              <w:t>常村项目部办公楼（原矿建分公司机关办公楼）、矿建分公司单身1号楼、矿建分公司单身2号楼修缮工程</w:t>
            </w:r>
          </w:p>
        </w:tc>
      </w:tr>
      <w:tr w14:paraId="36A49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4" w:hRule="atLeast"/>
        </w:trPr>
        <w:tc>
          <w:tcPr>
            <w:tcW w:w="9199" w:type="dxa"/>
            <w:gridSpan w:val="2"/>
          </w:tcPr>
          <w:p w14:paraId="4F333DEE"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拆除、安装PVC吊顶 63.75m2；更换卫生间防水防尘灯 2套；更换拉手 3套</w:t>
            </w:r>
          </w:p>
          <w:p w14:paraId="61FA66F4"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疏通小便池3个；二层卫生间安装热水器 1台、安装热水器插座一个</w:t>
            </w:r>
          </w:p>
          <w:p w14:paraId="4E3068EE"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疏通小便器3套；疏通蹲便器2套；更换洗手池2套；更换拖布池水龙头 1个；                   更换扳手 4个；更换合页 4付；更换防水防尘灯1套；更换蹲便器闭水阀 2个；</w:t>
            </w:r>
          </w:p>
          <w:p w14:paraId="11FD5804"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墙面补修腻子涂料 70m2；疏通PVC110管10m</w:t>
            </w:r>
          </w:p>
          <w:p w14:paraId="60215F89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6、三层卫生间 </w:t>
            </w:r>
          </w:p>
          <w:p w14:paraId="4E1B2219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更换洗手盆 2套；更换卫生间隔断合页2付；更换蹲便池4套；更换DN20闭水阀3个；</w:t>
            </w:r>
          </w:p>
          <w:p w14:paraId="659A9D3C"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更换PVC110管5m；更换PVC75管16m；更换DN50地漏1个；</w:t>
            </w:r>
          </w:p>
          <w:p w14:paraId="2831EDA5"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拆除、安装PVC吊顶 60.15m2；更换卫生间防水防尘灯 2套；更换拉手3套</w:t>
            </w:r>
          </w:p>
          <w:p w14:paraId="1788D854"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疏通小便池3个；三层卫生间安装热水器 1台、安装热水器插座一个</w:t>
            </w:r>
          </w:p>
          <w:p w14:paraId="736AD69C"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疏通小便器3套；疏通蹲便器2套；更换拖布池水龙头1个；更换扳手 4个</w:t>
            </w:r>
          </w:p>
          <w:p w14:paraId="6A240D47"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更换合页 4付；更换防水防尘灯1套；更换蹲便器闭水阀 2个；更换洗手池2套</w:t>
            </w:r>
          </w:p>
          <w:p w14:paraId="44BCA524">
            <w:pPr>
              <w:numPr>
                <w:ilvl w:val="0"/>
                <w:numId w:val="0"/>
              </w:numPr>
              <w:spacing w:line="360" w:lineRule="auto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墙面补修腻子涂料90m2；疏通PVC110管10m；更换PVC50管10m；更换暖气管DN4010m；</w:t>
            </w:r>
          </w:p>
          <w:p w14:paraId="2A4A5180"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7、更换暖气片20组（24片/组）；更换镀锌钢管DN25mm 20*8*2=320m</w:t>
            </w:r>
          </w:p>
          <w:p w14:paraId="0DA7D819"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  更换镀锌钢管DN50mm  60m；更换DN25阀门  16个；更换DN20排气阀 2个</w:t>
            </w:r>
          </w:p>
          <w:p w14:paraId="09B11BF3">
            <w:pPr>
              <w:numPr>
                <w:ilvl w:val="0"/>
                <w:numId w:val="0"/>
              </w:numPr>
              <w:spacing w:line="360" w:lineRule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8、</w:t>
            </w:r>
            <w:r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常村项目部北楼楼顶、北楼东侧南侧及项目部大门口三角区线路年久杂乱，需重新整理及拆除</w:t>
            </w: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>： 安装电线杆高9m（挖坑1*1*1、及木杆根部防腐）  1根</w:t>
            </w:r>
          </w:p>
          <w:p w14:paraId="0A7537DC">
            <w:pPr>
              <w:numPr>
                <w:ilvl w:val="0"/>
                <w:numId w:val="0"/>
              </w:numPr>
              <w:spacing w:line="360" w:lineRule="auto"/>
              <w:rPr>
                <w:rFonts w:hint="default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  架设电线 200m；拆除架空电线1000m</w:t>
            </w:r>
          </w:p>
          <w:p w14:paraId="27A9DF41">
            <w:pPr>
              <w:numPr>
                <w:ilvl w:val="0"/>
                <w:numId w:val="0"/>
              </w:numPr>
              <w:spacing w:line="360" w:lineRule="auto"/>
              <w:rPr>
                <w:rFonts w:hint="default"/>
                <w:lang w:val="en-US" w:eastAsia="zh-CN"/>
              </w:rPr>
            </w:pPr>
          </w:p>
        </w:tc>
      </w:tr>
    </w:tbl>
    <w:p w14:paraId="27E1AD4E">
      <w:pPr>
        <w:rPr>
          <w:rFonts w:hint="eastAsia"/>
        </w:rPr>
      </w:pPr>
      <w:bookmarkStart w:id="3" w:name="_GoBack"/>
      <w:bookmarkEnd w:id="3"/>
    </w:p>
    <w:sectPr>
      <w:pgSz w:w="11906" w:h="16838"/>
      <w:pgMar w:top="1134" w:right="1701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ZlYTBmMDUxZjAzNjMyYTZmYWFiMTBjZDE3OWNhOTMifQ=="/>
    <w:docVar w:name="KSO_WPS_MARK_KEY" w:val="7f7ed2d9-9e4f-4935-b42e-ceeb22348ee4"/>
  </w:docVars>
  <w:rsids>
    <w:rsidRoot w:val="56C07424"/>
    <w:rsid w:val="0008720B"/>
    <w:rsid w:val="000E3FC3"/>
    <w:rsid w:val="001B5DF7"/>
    <w:rsid w:val="00216396"/>
    <w:rsid w:val="00303F39"/>
    <w:rsid w:val="00393A0F"/>
    <w:rsid w:val="00550C6A"/>
    <w:rsid w:val="008322BB"/>
    <w:rsid w:val="00847DE1"/>
    <w:rsid w:val="00891B9E"/>
    <w:rsid w:val="008E1E29"/>
    <w:rsid w:val="009049D8"/>
    <w:rsid w:val="00AE30B0"/>
    <w:rsid w:val="00C76C53"/>
    <w:rsid w:val="00DE3803"/>
    <w:rsid w:val="00E13486"/>
    <w:rsid w:val="00F81FFF"/>
    <w:rsid w:val="010D6029"/>
    <w:rsid w:val="011A3E10"/>
    <w:rsid w:val="013A17E5"/>
    <w:rsid w:val="016E2F6B"/>
    <w:rsid w:val="018127EE"/>
    <w:rsid w:val="0183453D"/>
    <w:rsid w:val="01CC2BA4"/>
    <w:rsid w:val="02950C22"/>
    <w:rsid w:val="029F7154"/>
    <w:rsid w:val="02A7211F"/>
    <w:rsid w:val="02C908D1"/>
    <w:rsid w:val="02D037B2"/>
    <w:rsid w:val="02D54924"/>
    <w:rsid w:val="02E552BC"/>
    <w:rsid w:val="02F05C02"/>
    <w:rsid w:val="03393105"/>
    <w:rsid w:val="0341645D"/>
    <w:rsid w:val="034F46D6"/>
    <w:rsid w:val="039B791C"/>
    <w:rsid w:val="03A16139"/>
    <w:rsid w:val="03D472D2"/>
    <w:rsid w:val="03F434D0"/>
    <w:rsid w:val="03FD2384"/>
    <w:rsid w:val="03FF434E"/>
    <w:rsid w:val="040809FC"/>
    <w:rsid w:val="042F0FD3"/>
    <w:rsid w:val="044B7594"/>
    <w:rsid w:val="045E706E"/>
    <w:rsid w:val="047F723D"/>
    <w:rsid w:val="04AF2A54"/>
    <w:rsid w:val="04B213C1"/>
    <w:rsid w:val="04F16063"/>
    <w:rsid w:val="05045994"/>
    <w:rsid w:val="05542478"/>
    <w:rsid w:val="05595CE0"/>
    <w:rsid w:val="05BE3D95"/>
    <w:rsid w:val="05D76C05"/>
    <w:rsid w:val="06316315"/>
    <w:rsid w:val="069C70A0"/>
    <w:rsid w:val="06B86A37"/>
    <w:rsid w:val="06E04424"/>
    <w:rsid w:val="06E635A4"/>
    <w:rsid w:val="073C1416"/>
    <w:rsid w:val="074B78AB"/>
    <w:rsid w:val="075E313A"/>
    <w:rsid w:val="077E1A2E"/>
    <w:rsid w:val="07A07BF6"/>
    <w:rsid w:val="07D01B5E"/>
    <w:rsid w:val="07D235AA"/>
    <w:rsid w:val="07E61381"/>
    <w:rsid w:val="080261BB"/>
    <w:rsid w:val="081D0EB9"/>
    <w:rsid w:val="08255B6A"/>
    <w:rsid w:val="082E5202"/>
    <w:rsid w:val="08422A5C"/>
    <w:rsid w:val="08554329"/>
    <w:rsid w:val="0862724F"/>
    <w:rsid w:val="08863C2F"/>
    <w:rsid w:val="089269AC"/>
    <w:rsid w:val="08DF1A59"/>
    <w:rsid w:val="08DF64FD"/>
    <w:rsid w:val="090F6576"/>
    <w:rsid w:val="09434CDD"/>
    <w:rsid w:val="098D5F59"/>
    <w:rsid w:val="09AA6B0A"/>
    <w:rsid w:val="09B90AFC"/>
    <w:rsid w:val="09D02C4F"/>
    <w:rsid w:val="09E328ED"/>
    <w:rsid w:val="09E35B78"/>
    <w:rsid w:val="0A1D552E"/>
    <w:rsid w:val="0A2C39C3"/>
    <w:rsid w:val="0A532D48"/>
    <w:rsid w:val="0A6A5E0F"/>
    <w:rsid w:val="0A6F0F51"/>
    <w:rsid w:val="0AB94B2B"/>
    <w:rsid w:val="0B166BF4"/>
    <w:rsid w:val="0B251261"/>
    <w:rsid w:val="0B4E759E"/>
    <w:rsid w:val="0B6158EF"/>
    <w:rsid w:val="0BB55669"/>
    <w:rsid w:val="0BB77C80"/>
    <w:rsid w:val="0BBF2615"/>
    <w:rsid w:val="0BD240F7"/>
    <w:rsid w:val="0BED0F30"/>
    <w:rsid w:val="0BFA364D"/>
    <w:rsid w:val="0C450D6C"/>
    <w:rsid w:val="0C866E0D"/>
    <w:rsid w:val="0CA21D1B"/>
    <w:rsid w:val="0CB8153E"/>
    <w:rsid w:val="0CC31C91"/>
    <w:rsid w:val="0CC779D3"/>
    <w:rsid w:val="0CE642FD"/>
    <w:rsid w:val="0CEF0CD8"/>
    <w:rsid w:val="0DA63A8D"/>
    <w:rsid w:val="0DB1198C"/>
    <w:rsid w:val="0DDB2DA4"/>
    <w:rsid w:val="0DF1787F"/>
    <w:rsid w:val="0E0A0552"/>
    <w:rsid w:val="0E1A3B33"/>
    <w:rsid w:val="0E234571"/>
    <w:rsid w:val="0E611762"/>
    <w:rsid w:val="0E6772DC"/>
    <w:rsid w:val="0E846377"/>
    <w:rsid w:val="0EC56195"/>
    <w:rsid w:val="0ED9157A"/>
    <w:rsid w:val="0EE20AF5"/>
    <w:rsid w:val="0F20161D"/>
    <w:rsid w:val="0FB143F9"/>
    <w:rsid w:val="0FDE750E"/>
    <w:rsid w:val="0FE67B78"/>
    <w:rsid w:val="0FFC3E38"/>
    <w:rsid w:val="102B64CB"/>
    <w:rsid w:val="103377AC"/>
    <w:rsid w:val="105508A5"/>
    <w:rsid w:val="10566599"/>
    <w:rsid w:val="10685443"/>
    <w:rsid w:val="108E2943"/>
    <w:rsid w:val="10A422AD"/>
    <w:rsid w:val="10A7358C"/>
    <w:rsid w:val="10C04426"/>
    <w:rsid w:val="10D12BCF"/>
    <w:rsid w:val="10D26947"/>
    <w:rsid w:val="10F37FFB"/>
    <w:rsid w:val="10F7015B"/>
    <w:rsid w:val="11357601"/>
    <w:rsid w:val="11610141"/>
    <w:rsid w:val="11B04EDA"/>
    <w:rsid w:val="11C40985"/>
    <w:rsid w:val="11DF3938"/>
    <w:rsid w:val="126D6927"/>
    <w:rsid w:val="129E11D6"/>
    <w:rsid w:val="12D93CA5"/>
    <w:rsid w:val="131E2FC6"/>
    <w:rsid w:val="13217034"/>
    <w:rsid w:val="13BB2258"/>
    <w:rsid w:val="13C45F96"/>
    <w:rsid w:val="14186D67"/>
    <w:rsid w:val="143B1BB4"/>
    <w:rsid w:val="146E4BD8"/>
    <w:rsid w:val="148166BA"/>
    <w:rsid w:val="148D505F"/>
    <w:rsid w:val="14C12F5A"/>
    <w:rsid w:val="14C667C2"/>
    <w:rsid w:val="14FC3F92"/>
    <w:rsid w:val="15107A3E"/>
    <w:rsid w:val="15267261"/>
    <w:rsid w:val="15542020"/>
    <w:rsid w:val="156758B0"/>
    <w:rsid w:val="15785D0F"/>
    <w:rsid w:val="15897F1C"/>
    <w:rsid w:val="158D108E"/>
    <w:rsid w:val="16291BE9"/>
    <w:rsid w:val="16442095"/>
    <w:rsid w:val="16DC22CD"/>
    <w:rsid w:val="16F07B27"/>
    <w:rsid w:val="16F13FCB"/>
    <w:rsid w:val="173030B3"/>
    <w:rsid w:val="173E0892"/>
    <w:rsid w:val="177E15D6"/>
    <w:rsid w:val="178E7A6B"/>
    <w:rsid w:val="17A54DB5"/>
    <w:rsid w:val="17E458DD"/>
    <w:rsid w:val="17F92A0B"/>
    <w:rsid w:val="17FC2567"/>
    <w:rsid w:val="18784278"/>
    <w:rsid w:val="18786026"/>
    <w:rsid w:val="1890336F"/>
    <w:rsid w:val="18E84F59"/>
    <w:rsid w:val="192B4E21"/>
    <w:rsid w:val="19481E9C"/>
    <w:rsid w:val="195E6FCA"/>
    <w:rsid w:val="197760DA"/>
    <w:rsid w:val="19952FDA"/>
    <w:rsid w:val="19E41BC5"/>
    <w:rsid w:val="19F618F8"/>
    <w:rsid w:val="1A1D50D7"/>
    <w:rsid w:val="1A5A436C"/>
    <w:rsid w:val="1A604FC3"/>
    <w:rsid w:val="1A8C5DB8"/>
    <w:rsid w:val="1AA03612"/>
    <w:rsid w:val="1AAE6F15"/>
    <w:rsid w:val="1AF20311"/>
    <w:rsid w:val="1B012302"/>
    <w:rsid w:val="1B065B6B"/>
    <w:rsid w:val="1B0D5864"/>
    <w:rsid w:val="1B0F0EC3"/>
    <w:rsid w:val="1B505038"/>
    <w:rsid w:val="1B527002"/>
    <w:rsid w:val="1B5763C6"/>
    <w:rsid w:val="1B65257F"/>
    <w:rsid w:val="1B697EA8"/>
    <w:rsid w:val="1B9413C8"/>
    <w:rsid w:val="1BC56235"/>
    <w:rsid w:val="1BD32271"/>
    <w:rsid w:val="1BE063BC"/>
    <w:rsid w:val="1C6142FD"/>
    <w:rsid w:val="1C760ACE"/>
    <w:rsid w:val="1C844F99"/>
    <w:rsid w:val="1C8F5601"/>
    <w:rsid w:val="1C9176B6"/>
    <w:rsid w:val="1D2D3883"/>
    <w:rsid w:val="1D425ABB"/>
    <w:rsid w:val="1D7067B3"/>
    <w:rsid w:val="1D752B34"/>
    <w:rsid w:val="1DA5166B"/>
    <w:rsid w:val="1DA7240E"/>
    <w:rsid w:val="1DE55F0B"/>
    <w:rsid w:val="1DEF6D8A"/>
    <w:rsid w:val="1DFF43A4"/>
    <w:rsid w:val="1E227C62"/>
    <w:rsid w:val="1E2713BF"/>
    <w:rsid w:val="1E320A25"/>
    <w:rsid w:val="1E9B481C"/>
    <w:rsid w:val="1EA009B8"/>
    <w:rsid w:val="1ED1023E"/>
    <w:rsid w:val="1EF06916"/>
    <w:rsid w:val="1F120F76"/>
    <w:rsid w:val="1F15637C"/>
    <w:rsid w:val="1F185E6D"/>
    <w:rsid w:val="1F195191"/>
    <w:rsid w:val="1F642E60"/>
    <w:rsid w:val="1F6E3CDF"/>
    <w:rsid w:val="1F8D21E7"/>
    <w:rsid w:val="20256EAF"/>
    <w:rsid w:val="20257853"/>
    <w:rsid w:val="20830C95"/>
    <w:rsid w:val="20B9542D"/>
    <w:rsid w:val="20CA3197"/>
    <w:rsid w:val="20CC3AB7"/>
    <w:rsid w:val="20F03AC7"/>
    <w:rsid w:val="215D72B7"/>
    <w:rsid w:val="216058A9"/>
    <w:rsid w:val="21677A63"/>
    <w:rsid w:val="21A027EF"/>
    <w:rsid w:val="21A47F80"/>
    <w:rsid w:val="21E40288"/>
    <w:rsid w:val="22083BAA"/>
    <w:rsid w:val="2210107D"/>
    <w:rsid w:val="22191240"/>
    <w:rsid w:val="222039B6"/>
    <w:rsid w:val="22266AF2"/>
    <w:rsid w:val="222833A1"/>
    <w:rsid w:val="22421B7E"/>
    <w:rsid w:val="22625D7D"/>
    <w:rsid w:val="22B67E76"/>
    <w:rsid w:val="22C541CF"/>
    <w:rsid w:val="22CC58EC"/>
    <w:rsid w:val="22CF2CE6"/>
    <w:rsid w:val="22EA2F4A"/>
    <w:rsid w:val="230517D8"/>
    <w:rsid w:val="230724B9"/>
    <w:rsid w:val="23282412"/>
    <w:rsid w:val="232E2103"/>
    <w:rsid w:val="232F5F2C"/>
    <w:rsid w:val="23333275"/>
    <w:rsid w:val="2366364A"/>
    <w:rsid w:val="239F6B5C"/>
    <w:rsid w:val="23A31F79"/>
    <w:rsid w:val="23BE3486"/>
    <w:rsid w:val="24082954"/>
    <w:rsid w:val="240A0C20"/>
    <w:rsid w:val="243F3E9B"/>
    <w:rsid w:val="247973AD"/>
    <w:rsid w:val="24AA520B"/>
    <w:rsid w:val="24BB5C18"/>
    <w:rsid w:val="24F9780D"/>
    <w:rsid w:val="250F1AC0"/>
    <w:rsid w:val="25137802"/>
    <w:rsid w:val="255676EB"/>
    <w:rsid w:val="258F39AA"/>
    <w:rsid w:val="25A4045A"/>
    <w:rsid w:val="25A42208"/>
    <w:rsid w:val="25FC2044"/>
    <w:rsid w:val="261C7921"/>
    <w:rsid w:val="26280DF4"/>
    <w:rsid w:val="263574DA"/>
    <w:rsid w:val="26435EC5"/>
    <w:rsid w:val="26445799"/>
    <w:rsid w:val="26CF59AB"/>
    <w:rsid w:val="270C275B"/>
    <w:rsid w:val="27BD5803"/>
    <w:rsid w:val="27DC212D"/>
    <w:rsid w:val="281704A1"/>
    <w:rsid w:val="28235FAE"/>
    <w:rsid w:val="28441A80"/>
    <w:rsid w:val="284901C8"/>
    <w:rsid w:val="289A74F7"/>
    <w:rsid w:val="28A40771"/>
    <w:rsid w:val="28CE5D52"/>
    <w:rsid w:val="28D42E04"/>
    <w:rsid w:val="28F90ABD"/>
    <w:rsid w:val="2907142C"/>
    <w:rsid w:val="29634651"/>
    <w:rsid w:val="297665B1"/>
    <w:rsid w:val="298C56CC"/>
    <w:rsid w:val="29E76B67"/>
    <w:rsid w:val="29FC03A6"/>
    <w:rsid w:val="2A1D07DB"/>
    <w:rsid w:val="2A636B36"/>
    <w:rsid w:val="2AAD51F3"/>
    <w:rsid w:val="2ACA0963"/>
    <w:rsid w:val="2B065713"/>
    <w:rsid w:val="2B08148B"/>
    <w:rsid w:val="2B1E2A5D"/>
    <w:rsid w:val="2B200583"/>
    <w:rsid w:val="2B5E38C9"/>
    <w:rsid w:val="2B8C3E6A"/>
    <w:rsid w:val="2B970AD8"/>
    <w:rsid w:val="2BB05DAB"/>
    <w:rsid w:val="2BB331A5"/>
    <w:rsid w:val="2BBB4DFE"/>
    <w:rsid w:val="2BCC752E"/>
    <w:rsid w:val="2BF57C61"/>
    <w:rsid w:val="2BFF63EA"/>
    <w:rsid w:val="2C091017"/>
    <w:rsid w:val="2C3F3C21"/>
    <w:rsid w:val="2C4B7881"/>
    <w:rsid w:val="2C6E17C2"/>
    <w:rsid w:val="2CA43435"/>
    <w:rsid w:val="2CD258AD"/>
    <w:rsid w:val="2CD755B9"/>
    <w:rsid w:val="2D1B5F93"/>
    <w:rsid w:val="2D545A45"/>
    <w:rsid w:val="2DA57465"/>
    <w:rsid w:val="2DD61AC6"/>
    <w:rsid w:val="2DEA131C"/>
    <w:rsid w:val="2DEE59AB"/>
    <w:rsid w:val="2DF6381D"/>
    <w:rsid w:val="2E02162E"/>
    <w:rsid w:val="2E132621"/>
    <w:rsid w:val="2E3B679E"/>
    <w:rsid w:val="2E7110F5"/>
    <w:rsid w:val="2E7A26A0"/>
    <w:rsid w:val="2E7C1194"/>
    <w:rsid w:val="2EAE2349"/>
    <w:rsid w:val="2EBA1255"/>
    <w:rsid w:val="2EE67E99"/>
    <w:rsid w:val="2F124686"/>
    <w:rsid w:val="2F25085E"/>
    <w:rsid w:val="2F3E547B"/>
    <w:rsid w:val="2F4800A8"/>
    <w:rsid w:val="2F5051AF"/>
    <w:rsid w:val="2F82363F"/>
    <w:rsid w:val="2F923A19"/>
    <w:rsid w:val="2FA07530"/>
    <w:rsid w:val="2FA15A0A"/>
    <w:rsid w:val="2FBB6ACC"/>
    <w:rsid w:val="2FF13273"/>
    <w:rsid w:val="300D7B72"/>
    <w:rsid w:val="302428C3"/>
    <w:rsid w:val="30711881"/>
    <w:rsid w:val="309A3E0B"/>
    <w:rsid w:val="30A97594"/>
    <w:rsid w:val="30AB6B41"/>
    <w:rsid w:val="30B31E99"/>
    <w:rsid w:val="30BA3228"/>
    <w:rsid w:val="30E402A4"/>
    <w:rsid w:val="30E41EA7"/>
    <w:rsid w:val="3115220C"/>
    <w:rsid w:val="312B7C81"/>
    <w:rsid w:val="313034EA"/>
    <w:rsid w:val="316B62D0"/>
    <w:rsid w:val="316F4012"/>
    <w:rsid w:val="31A16195"/>
    <w:rsid w:val="31AF2BF4"/>
    <w:rsid w:val="31BE2855"/>
    <w:rsid w:val="31EA18EB"/>
    <w:rsid w:val="31EC7411"/>
    <w:rsid w:val="3207424B"/>
    <w:rsid w:val="321E1594"/>
    <w:rsid w:val="32221084"/>
    <w:rsid w:val="322C58DF"/>
    <w:rsid w:val="323808A8"/>
    <w:rsid w:val="326E6078"/>
    <w:rsid w:val="32803FFD"/>
    <w:rsid w:val="32B214F0"/>
    <w:rsid w:val="32D560F7"/>
    <w:rsid w:val="32DE5D10"/>
    <w:rsid w:val="32EF627D"/>
    <w:rsid w:val="330B38C7"/>
    <w:rsid w:val="330D21E0"/>
    <w:rsid w:val="331C1F78"/>
    <w:rsid w:val="33811DDB"/>
    <w:rsid w:val="33FE342B"/>
    <w:rsid w:val="344A0DB7"/>
    <w:rsid w:val="34580D8D"/>
    <w:rsid w:val="34945B3E"/>
    <w:rsid w:val="34C8400D"/>
    <w:rsid w:val="34EC3BCC"/>
    <w:rsid w:val="354B08F2"/>
    <w:rsid w:val="354B26A0"/>
    <w:rsid w:val="357A2F85"/>
    <w:rsid w:val="357C0AAC"/>
    <w:rsid w:val="358A766C"/>
    <w:rsid w:val="35B674F4"/>
    <w:rsid w:val="35E11256"/>
    <w:rsid w:val="35F745D6"/>
    <w:rsid w:val="36064819"/>
    <w:rsid w:val="36341386"/>
    <w:rsid w:val="364B5C4F"/>
    <w:rsid w:val="366916F7"/>
    <w:rsid w:val="36AE1139"/>
    <w:rsid w:val="36E032BC"/>
    <w:rsid w:val="371116C7"/>
    <w:rsid w:val="3724764D"/>
    <w:rsid w:val="373D426B"/>
    <w:rsid w:val="375B33E3"/>
    <w:rsid w:val="376B702A"/>
    <w:rsid w:val="37904CE2"/>
    <w:rsid w:val="379773D3"/>
    <w:rsid w:val="37AD7642"/>
    <w:rsid w:val="37B704C1"/>
    <w:rsid w:val="37BB5234"/>
    <w:rsid w:val="37BC1633"/>
    <w:rsid w:val="37BC7885"/>
    <w:rsid w:val="37D270A9"/>
    <w:rsid w:val="37F708BD"/>
    <w:rsid w:val="3810197F"/>
    <w:rsid w:val="38207E14"/>
    <w:rsid w:val="382F62A9"/>
    <w:rsid w:val="383733B0"/>
    <w:rsid w:val="38CD161E"/>
    <w:rsid w:val="38CE5AC2"/>
    <w:rsid w:val="39227498"/>
    <w:rsid w:val="392D336D"/>
    <w:rsid w:val="39331DC9"/>
    <w:rsid w:val="394E38F7"/>
    <w:rsid w:val="394E681F"/>
    <w:rsid w:val="397228F1"/>
    <w:rsid w:val="39842625"/>
    <w:rsid w:val="39900FC9"/>
    <w:rsid w:val="399C441E"/>
    <w:rsid w:val="39B747A8"/>
    <w:rsid w:val="39D37194"/>
    <w:rsid w:val="39D864CC"/>
    <w:rsid w:val="39F8091D"/>
    <w:rsid w:val="3A1F31AF"/>
    <w:rsid w:val="3A551273"/>
    <w:rsid w:val="3A900B55"/>
    <w:rsid w:val="3A914FF9"/>
    <w:rsid w:val="3A976388"/>
    <w:rsid w:val="3A9B5E78"/>
    <w:rsid w:val="3ADB0022"/>
    <w:rsid w:val="3AF15A98"/>
    <w:rsid w:val="3B0D0CD2"/>
    <w:rsid w:val="3B12309C"/>
    <w:rsid w:val="3B2C4D22"/>
    <w:rsid w:val="3B425EC8"/>
    <w:rsid w:val="3B6E533A"/>
    <w:rsid w:val="3BB53351"/>
    <w:rsid w:val="3BD85D17"/>
    <w:rsid w:val="3BF5780A"/>
    <w:rsid w:val="3C2D651B"/>
    <w:rsid w:val="3C4B50EF"/>
    <w:rsid w:val="3C5A141B"/>
    <w:rsid w:val="3C9E0091"/>
    <w:rsid w:val="3CC425B7"/>
    <w:rsid w:val="3CFC0724"/>
    <w:rsid w:val="3D023F8C"/>
    <w:rsid w:val="3D3F5A1A"/>
    <w:rsid w:val="3D7529B0"/>
    <w:rsid w:val="3DDA6CB7"/>
    <w:rsid w:val="3DF24001"/>
    <w:rsid w:val="3E0070F8"/>
    <w:rsid w:val="3E1D2E55"/>
    <w:rsid w:val="3E554590"/>
    <w:rsid w:val="3E9D07F1"/>
    <w:rsid w:val="3ECF60F0"/>
    <w:rsid w:val="3F1B6B6B"/>
    <w:rsid w:val="3F1C50AD"/>
    <w:rsid w:val="3F2F4DE1"/>
    <w:rsid w:val="3F80388E"/>
    <w:rsid w:val="3F85606C"/>
    <w:rsid w:val="3F921190"/>
    <w:rsid w:val="3FA70E1B"/>
    <w:rsid w:val="3FB5178A"/>
    <w:rsid w:val="3FDA11F0"/>
    <w:rsid w:val="3FE67B95"/>
    <w:rsid w:val="400F570F"/>
    <w:rsid w:val="40155D85"/>
    <w:rsid w:val="407F3B46"/>
    <w:rsid w:val="40833636"/>
    <w:rsid w:val="408E606F"/>
    <w:rsid w:val="409D5D7A"/>
    <w:rsid w:val="40B25CC9"/>
    <w:rsid w:val="40EA5463"/>
    <w:rsid w:val="40ED6D01"/>
    <w:rsid w:val="40FC030E"/>
    <w:rsid w:val="410A340F"/>
    <w:rsid w:val="41966D66"/>
    <w:rsid w:val="41A53AD2"/>
    <w:rsid w:val="41B63597"/>
    <w:rsid w:val="41B716DC"/>
    <w:rsid w:val="41D555C6"/>
    <w:rsid w:val="41DA54D8"/>
    <w:rsid w:val="41E05326"/>
    <w:rsid w:val="41F45E6E"/>
    <w:rsid w:val="42131343"/>
    <w:rsid w:val="42274495"/>
    <w:rsid w:val="425828A0"/>
    <w:rsid w:val="42735618"/>
    <w:rsid w:val="42C26A82"/>
    <w:rsid w:val="433B2D12"/>
    <w:rsid w:val="43454BD3"/>
    <w:rsid w:val="434C5B14"/>
    <w:rsid w:val="435766B4"/>
    <w:rsid w:val="435824F2"/>
    <w:rsid w:val="436239D7"/>
    <w:rsid w:val="43743471"/>
    <w:rsid w:val="4381356A"/>
    <w:rsid w:val="438A0837"/>
    <w:rsid w:val="43993170"/>
    <w:rsid w:val="442C5D93"/>
    <w:rsid w:val="442D6DCE"/>
    <w:rsid w:val="443F6F60"/>
    <w:rsid w:val="445157F9"/>
    <w:rsid w:val="44557097"/>
    <w:rsid w:val="44625D9B"/>
    <w:rsid w:val="446E659B"/>
    <w:rsid w:val="44775260"/>
    <w:rsid w:val="44947131"/>
    <w:rsid w:val="44D2693A"/>
    <w:rsid w:val="44E126D9"/>
    <w:rsid w:val="44F2206A"/>
    <w:rsid w:val="44FA7C3F"/>
    <w:rsid w:val="4508235C"/>
    <w:rsid w:val="450B59A8"/>
    <w:rsid w:val="4538593A"/>
    <w:rsid w:val="454711D7"/>
    <w:rsid w:val="4581204A"/>
    <w:rsid w:val="45991206"/>
    <w:rsid w:val="45B94663"/>
    <w:rsid w:val="45CB18A3"/>
    <w:rsid w:val="45CE3F8E"/>
    <w:rsid w:val="45E558BA"/>
    <w:rsid w:val="460A5C60"/>
    <w:rsid w:val="463A4797"/>
    <w:rsid w:val="464A0752"/>
    <w:rsid w:val="464A538C"/>
    <w:rsid w:val="4651388E"/>
    <w:rsid w:val="466C2476"/>
    <w:rsid w:val="466C691A"/>
    <w:rsid w:val="467B7ACA"/>
    <w:rsid w:val="469C0634"/>
    <w:rsid w:val="46A61E2C"/>
    <w:rsid w:val="46C412E4"/>
    <w:rsid w:val="46D5626E"/>
    <w:rsid w:val="46DD6B87"/>
    <w:rsid w:val="46E86F81"/>
    <w:rsid w:val="47250A7E"/>
    <w:rsid w:val="472F0C2F"/>
    <w:rsid w:val="473A2575"/>
    <w:rsid w:val="47473280"/>
    <w:rsid w:val="477A0BC3"/>
    <w:rsid w:val="477D7E3C"/>
    <w:rsid w:val="47AD0F98"/>
    <w:rsid w:val="47C46DF8"/>
    <w:rsid w:val="47E86474"/>
    <w:rsid w:val="47FB7F56"/>
    <w:rsid w:val="480F4C3D"/>
    <w:rsid w:val="48480CC1"/>
    <w:rsid w:val="48515DC8"/>
    <w:rsid w:val="487D6BBD"/>
    <w:rsid w:val="48923C5F"/>
    <w:rsid w:val="48934632"/>
    <w:rsid w:val="48A71E8C"/>
    <w:rsid w:val="48A91760"/>
    <w:rsid w:val="48AB372A"/>
    <w:rsid w:val="48B07B85"/>
    <w:rsid w:val="494B0A69"/>
    <w:rsid w:val="494D000C"/>
    <w:rsid w:val="494D47E1"/>
    <w:rsid w:val="4959177B"/>
    <w:rsid w:val="497D3A82"/>
    <w:rsid w:val="498D475F"/>
    <w:rsid w:val="49A10007"/>
    <w:rsid w:val="49D92519"/>
    <w:rsid w:val="4A273284"/>
    <w:rsid w:val="4A435BE4"/>
    <w:rsid w:val="4A4A0D21"/>
    <w:rsid w:val="4A5937BC"/>
    <w:rsid w:val="4A5C59A3"/>
    <w:rsid w:val="4A911A51"/>
    <w:rsid w:val="4A940C8B"/>
    <w:rsid w:val="4A9B60BC"/>
    <w:rsid w:val="4AB16FF2"/>
    <w:rsid w:val="4ABA71E2"/>
    <w:rsid w:val="4AF13892"/>
    <w:rsid w:val="4AF34F14"/>
    <w:rsid w:val="4B1C4142"/>
    <w:rsid w:val="4B3271D0"/>
    <w:rsid w:val="4B3B68BB"/>
    <w:rsid w:val="4B3C4B0D"/>
    <w:rsid w:val="4B82753C"/>
    <w:rsid w:val="4BA20895"/>
    <w:rsid w:val="4BA6642B"/>
    <w:rsid w:val="4BC251A7"/>
    <w:rsid w:val="4BDC1E4C"/>
    <w:rsid w:val="4BED4C7B"/>
    <w:rsid w:val="4C1710F2"/>
    <w:rsid w:val="4C2C4C14"/>
    <w:rsid w:val="4C5C4D3B"/>
    <w:rsid w:val="4C7311D9"/>
    <w:rsid w:val="4C8D6865"/>
    <w:rsid w:val="4C9170DB"/>
    <w:rsid w:val="4CAF7561"/>
    <w:rsid w:val="4CBD1C7E"/>
    <w:rsid w:val="4CBF2885"/>
    <w:rsid w:val="4CC0351C"/>
    <w:rsid w:val="4D185106"/>
    <w:rsid w:val="4D36558C"/>
    <w:rsid w:val="4D461B5A"/>
    <w:rsid w:val="4D4821A7"/>
    <w:rsid w:val="4D794769"/>
    <w:rsid w:val="4D844549"/>
    <w:rsid w:val="4D8E53C8"/>
    <w:rsid w:val="4D9F38E1"/>
    <w:rsid w:val="4DA30E74"/>
    <w:rsid w:val="4DB849CA"/>
    <w:rsid w:val="4DBA61BD"/>
    <w:rsid w:val="4E106B25"/>
    <w:rsid w:val="4E7B76FB"/>
    <w:rsid w:val="4E9B5FEF"/>
    <w:rsid w:val="4EA053B3"/>
    <w:rsid w:val="4EB66985"/>
    <w:rsid w:val="4ECE0172"/>
    <w:rsid w:val="4EFA0F67"/>
    <w:rsid w:val="4F071F15"/>
    <w:rsid w:val="4F083565"/>
    <w:rsid w:val="4F356D1C"/>
    <w:rsid w:val="4F462A3C"/>
    <w:rsid w:val="4F94216F"/>
    <w:rsid w:val="4F9A468B"/>
    <w:rsid w:val="4FA25C69"/>
    <w:rsid w:val="4FA6033C"/>
    <w:rsid w:val="4FA72771"/>
    <w:rsid w:val="4FC94F71"/>
    <w:rsid w:val="4FF754A7"/>
    <w:rsid w:val="500057FA"/>
    <w:rsid w:val="50250266"/>
    <w:rsid w:val="505A77E4"/>
    <w:rsid w:val="505E1082"/>
    <w:rsid w:val="50616DC4"/>
    <w:rsid w:val="50CB0E4D"/>
    <w:rsid w:val="50E772C9"/>
    <w:rsid w:val="50EA6DB9"/>
    <w:rsid w:val="5115031F"/>
    <w:rsid w:val="514716D2"/>
    <w:rsid w:val="51481DF4"/>
    <w:rsid w:val="517B26E0"/>
    <w:rsid w:val="519A433C"/>
    <w:rsid w:val="52270592"/>
    <w:rsid w:val="5227730A"/>
    <w:rsid w:val="52391DA6"/>
    <w:rsid w:val="5274658D"/>
    <w:rsid w:val="527A5569"/>
    <w:rsid w:val="52924678"/>
    <w:rsid w:val="52E37FD9"/>
    <w:rsid w:val="52EA30A1"/>
    <w:rsid w:val="53131E78"/>
    <w:rsid w:val="534C3D5B"/>
    <w:rsid w:val="53C06EE6"/>
    <w:rsid w:val="53CB1124"/>
    <w:rsid w:val="53DA1367"/>
    <w:rsid w:val="542C1497"/>
    <w:rsid w:val="542D583A"/>
    <w:rsid w:val="54680721"/>
    <w:rsid w:val="546B0211"/>
    <w:rsid w:val="54730F0C"/>
    <w:rsid w:val="54AA0D3A"/>
    <w:rsid w:val="54C33BA9"/>
    <w:rsid w:val="55012924"/>
    <w:rsid w:val="551640F6"/>
    <w:rsid w:val="55562C6F"/>
    <w:rsid w:val="55583EBB"/>
    <w:rsid w:val="5560589C"/>
    <w:rsid w:val="55CF02BB"/>
    <w:rsid w:val="55EC4565"/>
    <w:rsid w:val="55F52488"/>
    <w:rsid w:val="55FB0932"/>
    <w:rsid w:val="560C1580"/>
    <w:rsid w:val="561F5757"/>
    <w:rsid w:val="563F1955"/>
    <w:rsid w:val="56644F18"/>
    <w:rsid w:val="56857C45"/>
    <w:rsid w:val="56980FAB"/>
    <w:rsid w:val="56A8574D"/>
    <w:rsid w:val="56C07424"/>
    <w:rsid w:val="56D279D6"/>
    <w:rsid w:val="57067244"/>
    <w:rsid w:val="570D3802"/>
    <w:rsid w:val="571B7CCD"/>
    <w:rsid w:val="57362D58"/>
    <w:rsid w:val="57465AAA"/>
    <w:rsid w:val="574B386D"/>
    <w:rsid w:val="574C139E"/>
    <w:rsid w:val="57605364"/>
    <w:rsid w:val="57686C8A"/>
    <w:rsid w:val="578F2919"/>
    <w:rsid w:val="579A7A36"/>
    <w:rsid w:val="57AD28EF"/>
    <w:rsid w:val="57B27F05"/>
    <w:rsid w:val="580D1911"/>
    <w:rsid w:val="581A4428"/>
    <w:rsid w:val="582D005C"/>
    <w:rsid w:val="583C4227"/>
    <w:rsid w:val="583F3BFB"/>
    <w:rsid w:val="58690AF4"/>
    <w:rsid w:val="588418A2"/>
    <w:rsid w:val="58896EB8"/>
    <w:rsid w:val="588E44CE"/>
    <w:rsid w:val="589160FD"/>
    <w:rsid w:val="58977919"/>
    <w:rsid w:val="589C4E3D"/>
    <w:rsid w:val="58B06B3A"/>
    <w:rsid w:val="58EB4CD0"/>
    <w:rsid w:val="590B7680"/>
    <w:rsid w:val="595E0345"/>
    <w:rsid w:val="59957144"/>
    <w:rsid w:val="59A931FB"/>
    <w:rsid w:val="59C53F20"/>
    <w:rsid w:val="59D46859"/>
    <w:rsid w:val="5A8C47EF"/>
    <w:rsid w:val="5A9009D2"/>
    <w:rsid w:val="5A971D60"/>
    <w:rsid w:val="5AA24261"/>
    <w:rsid w:val="5AC42429"/>
    <w:rsid w:val="5B3E6680"/>
    <w:rsid w:val="5B58794A"/>
    <w:rsid w:val="5B653C0C"/>
    <w:rsid w:val="5B865931"/>
    <w:rsid w:val="5BA778BA"/>
    <w:rsid w:val="5BD13050"/>
    <w:rsid w:val="5C0276AD"/>
    <w:rsid w:val="5C514191"/>
    <w:rsid w:val="5C7D4F86"/>
    <w:rsid w:val="5CC919FB"/>
    <w:rsid w:val="5CEB0B50"/>
    <w:rsid w:val="5D294D05"/>
    <w:rsid w:val="5D373386"/>
    <w:rsid w:val="5D680A7D"/>
    <w:rsid w:val="5D681792"/>
    <w:rsid w:val="5D777C27"/>
    <w:rsid w:val="5D812854"/>
    <w:rsid w:val="5D845EA0"/>
    <w:rsid w:val="5DA12EF6"/>
    <w:rsid w:val="5DB3139D"/>
    <w:rsid w:val="5DCB11B9"/>
    <w:rsid w:val="5DD552F0"/>
    <w:rsid w:val="5DF748C4"/>
    <w:rsid w:val="5E0A0A9B"/>
    <w:rsid w:val="5E0A2DD7"/>
    <w:rsid w:val="5E6A778C"/>
    <w:rsid w:val="5E912F6A"/>
    <w:rsid w:val="5E96232F"/>
    <w:rsid w:val="5EB96F21"/>
    <w:rsid w:val="5EE017FC"/>
    <w:rsid w:val="5EEB267A"/>
    <w:rsid w:val="5F013C4C"/>
    <w:rsid w:val="5F32249A"/>
    <w:rsid w:val="5F351B48"/>
    <w:rsid w:val="5F5C0E82"/>
    <w:rsid w:val="5F5C5326"/>
    <w:rsid w:val="5F6E5059"/>
    <w:rsid w:val="5F750405"/>
    <w:rsid w:val="5F7E34EF"/>
    <w:rsid w:val="5F990328"/>
    <w:rsid w:val="5FB54A36"/>
    <w:rsid w:val="5FDB26EF"/>
    <w:rsid w:val="5FE1582B"/>
    <w:rsid w:val="60017C7C"/>
    <w:rsid w:val="604F6C39"/>
    <w:rsid w:val="60802576"/>
    <w:rsid w:val="60BD3BA3"/>
    <w:rsid w:val="60F11C87"/>
    <w:rsid w:val="610E43FE"/>
    <w:rsid w:val="614E6EF1"/>
    <w:rsid w:val="61587D6F"/>
    <w:rsid w:val="61811074"/>
    <w:rsid w:val="61826B9A"/>
    <w:rsid w:val="619E1C26"/>
    <w:rsid w:val="61A26BAD"/>
    <w:rsid w:val="61F27111"/>
    <w:rsid w:val="62157A0E"/>
    <w:rsid w:val="626C3AD2"/>
    <w:rsid w:val="62817E63"/>
    <w:rsid w:val="628A21AA"/>
    <w:rsid w:val="63715118"/>
    <w:rsid w:val="63750765"/>
    <w:rsid w:val="639A2312"/>
    <w:rsid w:val="63AB062A"/>
    <w:rsid w:val="6470717E"/>
    <w:rsid w:val="64852C29"/>
    <w:rsid w:val="649959E2"/>
    <w:rsid w:val="64BA348F"/>
    <w:rsid w:val="64D228D5"/>
    <w:rsid w:val="64D92A44"/>
    <w:rsid w:val="650347A8"/>
    <w:rsid w:val="65242442"/>
    <w:rsid w:val="654421C0"/>
    <w:rsid w:val="65594130"/>
    <w:rsid w:val="655C6080"/>
    <w:rsid w:val="657D2B36"/>
    <w:rsid w:val="65842EE1"/>
    <w:rsid w:val="659C6B6A"/>
    <w:rsid w:val="65B14B62"/>
    <w:rsid w:val="65F067C8"/>
    <w:rsid w:val="660202AA"/>
    <w:rsid w:val="660404C6"/>
    <w:rsid w:val="66130A5F"/>
    <w:rsid w:val="663E5786"/>
    <w:rsid w:val="66815672"/>
    <w:rsid w:val="669E0CFC"/>
    <w:rsid w:val="66A852F5"/>
    <w:rsid w:val="66C61855"/>
    <w:rsid w:val="66CD08B8"/>
    <w:rsid w:val="66E225B5"/>
    <w:rsid w:val="66E31E89"/>
    <w:rsid w:val="66EA76BB"/>
    <w:rsid w:val="66ED2D08"/>
    <w:rsid w:val="67283D40"/>
    <w:rsid w:val="6733397E"/>
    <w:rsid w:val="674D37A6"/>
    <w:rsid w:val="676979DC"/>
    <w:rsid w:val="6796514D"/>
    <w:rsid w:val="67965D9C"/>
    <w:rsid w:val="67BF28F6"/>
    <w:rsid w:val="67C82537"/>
    <w:rsid w:val="67FC60FE"/>
    <w:rsid w:val="68040309"/>
    <w:rsid w:val="680E2F36"/>
    <w:rsid w:val="68242759"/>
    <w:rsid w:val="68464DB2"/>
    <w:rsid w:val="689C5480"/>
    <w:rsid w:val="68BD21B8"/>
    <w:rsid w:val="68CC52CB"/>
    <w:rsid w:val="68E24AEE"/>
    <w:rsid w:val="68E343C2"/>
    <w:rsid w:val="69344C1E"/>
    <w:rsid w:val="694F1A58"/>
    <w:rsid w:val="696372B1"/>
    <w:rsid w:val="696E6D1E"/>
    <w:rsid w:val="69834CA4"/>
    <w:rsid w:val="698E0D6B"/>
    <w:rsid w:val="69A91168"/>
    <w:rsid w:val="69CB37D4"/>
    <w:rsid w:val="69FB573C"/>
    <w:rsid w:val="69FE43CA"/>
    <w:rsid w:val="6A187869"/>
    <w:rsid w:val="6A1A2066"/>
    <w:rsid w:val="6A5B4C9F"/>
    <w:rsid w:val="6A647785"/>
    <w:rsid w:val="6A674B7F"/>
    <w:rsid w:val="6A8C67F6"/>
    <w:rsid w:val="6A9736B6"/>
    <w:rsid w:val="6A975464"/>
    <w:rsid w:val="6AA95198"/>
    <w:rsid w:val="6AAA163C"/>
    <w:rsid w:val="6AAD2EDA"/>
    <w:rsid w:val="6AB54322"/>
    <w:rsid w:val="6ACF472E"/>
    <w:rsid w:val="6B05092C"/>
    <w:rsid w:val="6B5D3FD2"/>
    <w:rsid w:val="6B79100E"/>
    <w:rsid w:val="6B7C465A"/>
    <w:rsid w:val="6B99520C"/>
    <w:rsid w:val="6BBA3B00"/>
    <w:rsid w:val="6BC06C3D"/>
    <w:rsid w:val="6C0146F8"/>
    <w:rsid w:val="6C2C4105"/>
    <w:rsid w:val="6C3513D9"/>
    <w:rsid w:val="6C501D6F"/>
    <w:rsid w:val="6C9360FF"/>
    <w:rsid w:val="6CD40BF2"/>
    <w:rsid w:val="6D01679E"/>
    <w:rsid w:val="6D062D75"/>
    <w:rsid w:val="6D1734F6"/>
    <w:rsid w:val="6D535020"/>
    <w:rsid w:val="6D8223FC"/>
    <w:rsid w:val="6D9504F5"/>
    <w:rsid w:val="6D95408D"/>
    <w:rsid w:val="6DB314FA"/>
    <w:rsid w:val="6DC742B3"/>
    <w:rsid w:val="6E3A408D"/>
    <w:rsid w:val="6E531FEA"/>
    <w:rsid w:val="6E645FA5"/>
    <w:rsid w:val="6EC845F6"/>
    <w:rsid w:val="6ED749C9"/>
    <w:rsid w:val="6EDE7B06"/>
    <w:rsid w:val="6EFC61DE"/>
    <w:rsid w:val="6F3347FF"/>
    <w:rsid w:val="6F544AD1"/>
    <w:rsid w:val="6F5A2F04"/>
    <w:rsid w:val="6F882973"/>
    <w:rsid w:val="6FCE7B7A"/>
    <w:rsid w:val="6FD9651F"/>
    <w:rsid w:val="6FDB4045"/>
    <w:rsid w:val="70397A34"/>
    <w:rsid w:val="706B1253"/>
    <w:rsid w:val="70AC59E2"/>
    <w:rsid w:val="70F84783"/>
    <w:rsid w:val="712A1883"/>
    <w:rsid w:val="71641E18"/>
    <w:rsid w:val="717C7162"/>
    <w:rsid w:val="718E3519"/>
    <w:rsid w:val="71AB7A47"/>
    <w:rsid w:val="71BE777B"/>
    <w:rsid w:val="71C07656"/>
    <w:rsid w:val="71E2790D"/>
    <w:rsid w:val="71E340E6"/>
    <w:rsid w:val="71EA4A14"/>
    <w:rsid w:val="71FB09CF"/>
    <w:rsid w:val="71FD0B25"/>
    <w:rsid w:val="72265D8A"/>
    <w:rsid w:val="725620A9"/>
    <w:rsid w:val="728704B4"/>
    <w:rsid w:val="72987FCC"/>
    <w:rsid w:val="729A1F96"/>
    <w:rsid w:val="72A9042B"/>
    <w:rsid w:val="72AA23A3"/>
    <w:rsid w:val="72B868C0"/>
    <w:rsid w:val="72EC0317"/>
    <w:rsid w:val="730438B3"/>
    <w:rsid w:val="73497518"/>
    <w:rsid w:val="73B54BAD"/>
    <w:rsid w:val="73B70925"/>
    <w:rsid w:val="73D31C16"/>
    <w:rsid w:val="744C225B"/>
    <w:rsid w:val="748F5386"/>
    <w:rsid w:val="74A013B9"/>
    <w:rsid w:val="74A52E74"/>
    <w:rsid w:val="74A94712"/>
    <w:rsid w:val="74B35591"/>
    <w:rsid w:val="74C07CAE"/>
    <w:rsid w:val="74E7523A"/>
    <w:rsid w:val="74F02035"/>
    <w:rsid w:val="74F61B5D"/>
    <w:rsid w:val="74FA6D1C"/>
    <w:rsid w:val="75090B40"/>
    <w:rsid w:val="75183646"/>
    <w:rsid w:val="75A86778"/>
    <w:rsid w:val="76114224"/>
    <w:rsid w:val="762C2D3D"/>
    <w:rsid w:val="76366479"/>
    <w:rsid w:val="76424E1E"/>
    <w:rsid w:val="7645508A"/>
    <w:rsid w:val="766F7295"/>
    <w:rsid w:val="76BB072D"/>
    <w:rsid w:val="76C92E49"/>
    <w:rsid w:val="76E04829"/>
    <w:rsid w:val="77181F16"/>
    <w:rsid w:val="7726029C"/>
    <w:rsid w:val="773109EF"/>
    <w:rsid w:val="776112D4"/>
    <w:rsid w:val="778356EE"/>
    <w:rsid w:val="77894A68"/>
    <w:rsid w:val="77996CC0"/>
    <w:rsid w:val="77C67389"/>
    <w:rsid w:val="77D23F80"/>
    <w:rsid w:val="77E67A2B"/>
    <w:rsid w:val="780E149F"/>
    <w:rsid w:val="780F0D30"/>
    <w:rsid w:val="781D3294"/>
    <w:rsid w:val="782D565A"/>
    <w:rsid w:val="78337FF2"/>
    <w:rsid w:val="783A7C4E"/>
    <w:rsid w:val="784F4C75"/>
    <w:rsid w:val="785B5D23"/>
    <w:rsid w:val="786D3CA8"/>
    <w:rsid w:val="786F7A21"/>
    <w:rsid w:val="78B673FD"/>
    <w:rsid w:val="78C55892"/>
    <w:rsid w:val="78E17237"/>
    <w:rsid w:val="79091C23"/>
    <w:rsid w:val="79256331"/>
    <w:rsid w:val="796D75AB"/>
    <w:rsid w:val="799A29A3"/>
    <w:rsid w:val="79A27982"/>
    <w:rsid w:val="79BF0534"/>
    <w:rsid w:val="79C63670"/>
    <w:rsid w:val="7A5F4207"/>
    <w:rsid w:val="7A8377B3"/>
    <w:rsid w:val="7A9C2623"/>
    <w:rsid w:val="7AA30CA1"/>
    <w:rsid w:val="7AB24298"/>
    <w:rsid w:val="7AD46261"/>
    <w:rsid w:val="7AF406B1"/>
    <w:rsid w:val="7B193C74"/>
    <w:rsid w:val="7B362A78"/>
    <w:rsid w:val="7B3D7386"/>
    <w:rsid w:val="7B4E7DC1"/>
    <w:rsid w:val="7B626A99"/>
    <w:rsid w:val="7B6C46EB"/>
    <w:rsid w:val="7B7470FC"/>
    <w:rsid w:val="7B7E488D"/>
    <w:rsid w:val="7B8E4662"/>
    <w:rsid w:val="7BD06A28"/>
    <w:rsid w:val="7BE97AEA"/>
    <w:rsid w:val="7BF24BF0"/>
    <w:rsid w:val="7BF478E6"/>
    <w:rsid w:val="7BF85F7F"/>
    <w:rsid w:val="7BFC7D99"/>
    <w:rsid w:val="7C30208F"/>
    <w:rsid w:val="7C432E39"/>
    <w:rsid w:val="7C587FC8"/>
    <w:rsid w:val="7C684EB3"/>
    <w:rsid w:val="7C743857"/>
    <w:rsid w:val="7C7A525A"/>
    <w:rsid w:val="7C8B6DF3"/>
    <w:rsid w:val="7C945CA8"/>
    <w:rsid w:val="7C9C6F98"/>
    <w:rsid w:val="7CAB2FF1"/>
    <w:rsid w:val="7CEC7892"/>
    <w:rsid w:val="7D1B1F25"/>
    <w:rsid w:val="7D2A2168"/>
    <w:rsid w:val="7D336B48"/>
    <w:rsid w:val="7D5B67C5"/>
    <w:rsid w:val="7D6A07B6"/>
    <w:rsid w:val="7DAB2C6D"/>
    <w:rsid w:val="7DEE13E8"/>
    <w:rsid w:val="7E050BAA"/>
    <w:rsid w:val="7E225854"/>
    <w:rsid w:val="7E3F7E95"/>
    <w:rsid w:val="7E553215"/>
    <w:rsid w:val="7E850DC6"/>
    <w:rsid w:val="7EA25A26"/>
    <w:rsid w:val="7EF649F8"/>
    <w:rsid w:val="7F2A145B"/>
    <w:rsid w:val="7F3E639F"/>
    <w:rsid w:val="7F404F1B"/>
    <w:rsid w:val="7F601424"/>
    <w:rsid w:val="7F82628B"/>
    <w:rsid w:val="7F975A83"/>
    <w:rsid w:val="7FB75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iPriority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二级标题格式"/>
    <w:basedOn w:val="1"/>
    <w:next w:val="3"/>
    <w:qFormat/>
    <w:uiPriority w:val="99"/>
    <w:pPr>
      <w:tabs>
        <w:tab w:val="left" w:pos="2488"/>
        <w:tab w:val="left" w:pos="4976"/>
      </w:tabs>
      <w:spacing w:beforeLines="50" w:afterLines="50" w:line="400" w:lineRule="exact"/>
      <w:ind w:firstLine="200"/>
      <w:outlineLvl w:val="1"/>
    </w:pPr>
  </w:style>
  <w:style w:type="paragraph" w:customStyle="1" w:styleId="3">
    <w:name w:val="正文格式"/>
    <w:basedOn w:val="1"/>
    <w:qFormat/>
    <w:uiPriority w:val="99"/>
    <w:pPr>
      <w:tabs>
        <w:tab w:val="left" w:pos="2488"/>
        <w:tab w:val="left" w:pos="4976"/>
      </w:tabs>
      <w:spacing w:line="400" w:lineRule="exact"/>
      <w:ind w:firstLine="20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5">
    <w:name w:val="Balloon Text"/>
    <w:basedOn w:val="1"/>
    <w:link w:val="14"/>
    <w:qFormat/>
    <w:uiPriority w:val="0"/>
    <w:rPr>
      <w:sz w:val="18"/>
      <w:szCs w:val="18"/>
    </w:rPr>
  </w:style>
  <w:style w:type="paragraph" w:styleId="6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页眉 Char"/>
    <w:basedOn w:val="11"/>
    <w:link w:val="7"/>
    <w:qFormat/>
    <w:uiPriority w:val="0"/>
    <w:rPr>
      <w:kern w:val="2"/>
      <w:sz w:val="18"/>
      <w:szCs w:val="18"/>
    </w:rPr>
  </w:style>
  <w:style w:type="character" w:customStyle="1" w:styleId="13">
    <w:name w:val="页脚 Char"/>
    <w:basedOn w:val="11"/>
    <w:link w:val="6"/>
    <w:qFormat/>
    <w:uiPriority w:val="0"/>
    <w:rPr>
      <w:kern w:val="2"/>
      <w:sz w:val="18"/>
      <w:szCs w:val="18"/>
    </w:rPr>
  </w:style>
  <w:style w:type="character" w:customStyle="1" w:styleId="14">
    <w:name w:val="批注框文本 Char"/>
    <w:basedOn w:val="11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c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3</Pages>
  <Words>1730</Words>
  <Characters>2216</Characters>
  <Lines>8</Lines>
  <Paragraphs>2</Paragraphs>
  <TotalTime>0</TotalTime>
  <ScaleCrop>false</ScaleCrop>
  <LinksUpToDate>false</LinksUpToDate>
  <CharactersWithSpaces>2514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2018-07-12T02:49:00Z</dcterms:created>
  <dc:creator>雨后阳光</dc:creator>
  <cp:lastModifiedBy>泡沫</cp:lastModifiedBy>
  <cp:lastPrinted>2024-03-20T01:36:00Z</cp:lastPrinted>
  <dcterms:modified xsi:type="dcterms:W3CDTF">2025-11-24T08:26:44Z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0A1257D5F2E2471F80D7468052D45AE3_13</vt:lpwstr>
  </property>
  <property fmtid="{D5CDD505-2E9C-101B-9397-08002B2CF9AE}" pid="4" name="KSOTemplateDocerSaveRecord">
    <vt:lpwstr>eyJoZGlkIjoiN2IwY2RkNmU3MzAxOTMyNjdkMjRkZmZiYmI5ZDI2NTQiLCJ1c2VySWQiOiIyNzgzMDc0MTAifQ==</vt:lpwstr>
  </property>
</Properties>
</file>