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p>
      <w:pPr>
        <w:jc w:val="center"/>
        <w:rPr>
          <w:rFonts w:hint="eastAsia" w:ascii="仿宋" w:hAnsi="仿宋" w:eastAsia="仿宋" w:cs="仿宋"/>
          <w:b/>
          <w:bCs/>
          <w:sz w:val="18"/>
          <w:szCs w:val="18"/>
        </w:rPr>
      </w:pPr>
    </w:p>
    <w:tbl>
      <w:tblPr>
        <w:tblStyle w:val="10"/>
        <w:tblW w:w="9234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7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70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矿建分公司机关维修工程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5" w:hRule="atLeast"/>
        </w:trPr>
        <w:tc>
          <w:tcPr>
            <w:tcW w:w="9234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一、矿建分公司机关院内（原利达分公司机关）：</w:t>
            </w:r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1、草坪砖铲除：177.59</w:t>
            </w:r>
            <w:bookmarkStart w:id="0" w:name="OLE_LINK1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  <w:bookmarkEnd w:id="0"/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2、渣土外运：35.518m³。</w:t>
            </w:r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3、车位基础三七灰土人工夯实（10cm）：177.59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4、混凝土硬化停车位（10cm）：177.59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5、沥青铺设（5cm）：822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。（运距20km）</w:t>
            </w:r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6、车位及消防通道画线：39.75</w:t>
            </w:r>
            <w:bookmarkStart w:id="1" w:name="OLE_LINK3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  <w:bookmarkEnd w:id="1"/>
          </w:p>
          <w:p>
            <w:pPr>
              <w:numPr>
                <w:numId w:val="0"/>
              </w:numPr>
              <w:tabs>
                <w:tab w:val="left" w:pos="1593"/>
                <w:tab w:val="left" w:pos="6907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7、</w:t>
            </w:r>
            <w:bookmarkStart w:id="3" w:name="_GoBack"/>
            <w:bookmarkEnd w:id="3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更换铝合金伸缩大门：15.2㎡；安装铝合金大门一套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二、</w:t>
            </w:r>
            <w:r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矿建分公司机关屋顶（原利达分公司机关）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：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1、拆除空鼓、恢复20mm厚1:2水泥砂浆找平层 100㎡</w:t>
            </w:r>
          </w:p>
          <w:p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2、拆除原防水层、新铺4mmSBS防水卷材：560</w:t>
            </w:r>
            <w:bookmarkStart w:id="2" w:name="OLE_LINK2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㎡</w:t>
            </w:r>
            <w:bookmarkEnd w:id="2"/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3、垃圾外运10km ：5.936m³</w:t>
            </w:r>
          </w:p>
          <w:p>
            <w:pPr>
              <w:pStyle w:val="3"/>
              <w:ind w:left="0" w:leftChars="0" w:firstLine="0" w:firstLineChars="0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三、</w:t>
            </w:r>
            <w:r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矿建分公司机关食堂（原利达分公司机关）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：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1、食堂二楼拆除更换：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1）拆除泡沫板（0.75㎝）：30.3㎡，拆除塑钢门：1.8㎡。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2）更换岩棉板（0.75㎝）：30.3㎡，安装塑钢门：1.8㎡。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3）新做石膏板隔：27㎡；轻钢龙骨：13.5㎡；新做腻子粉两遍：27㎡，新做内墙涂料两遍：27㎡.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4）新做安装钢制防火卷帘：24.23㎡，</w:t>
            </w:r>
          </w:p>
          <w:p>
            <w:pPr>
              <w:numPr>
                <w:ilvl w:val="0"/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="210" w:lef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5）大门口新做消防通道划线：7.53㎡。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</w:tbl>
    <w:p>
      <w:pPr>
        <w:pStyle w:val="3"/>
        <w:rPr>
          <w:rFonts w:hint="eastAsia"/>
        </w:rPr>
      </w:pPr>
    </w:p>
    <w:sectPr>
      <w:pgSz w:w="11906" w:h="16838"/>
      <w:pgMar w:top="1134" w:right="170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YTBmMDUxZjAzNjMyYTZmYWFiMTBjZDE3OWNhOTMifQ=="/>
    <w:docVar w:name="KSO_WPS_MARK_KEY" w:val="7f7ed2d9-9e4f-4935-b42e-ceeb22348ee4"/>
  </w:docVars>
  <w:rsids>
    <w:rsidRoot w:val="56C07424"/>
    <w:rsid w:val="0008720B"/>
    <w:rsid w:val="000E3FC3"/>
    <w:rsid w:val="001B5DF7"/>
    <w:rsid w:val="00216396"/>
    <w:rsid w:val="00303F39"/>
    <w:rsid w:val="00393A0F"/>
    <w:rsid w:val="00550C6A"/>
    <w:rsid w:val="008322BB"/>
    <w:rsid w:val="00847DE1"/>
    <w:rsid w:val="00891B9E"/>
    <w:rsid w:val="008E1E29"/>
    <w:rsid w:val="00AE30B0"/>
    <w:rsid w:val="00C76C53"/>
    <w:rsid w:val="00DE3803"/>
    <w:rsid w:val="00E13486"/>
    <w:rsid w:val="00F81FFF"/>
    <w:rsid w:val="010D6029"/>
    <w:rsid w:val="011A3E10"/>
    <w:rsid w:val="013A17E5"/>
    <w:rsid w:val="016E2F6B"/>
    <w:rsid w:val="018127EE"/>
    <w:rsid w:val="0183453D"/>
    <w:rsid w:val="01CC2BA4"/>
    <w:rsid w:val="02950C22"/>
    <w:rsid w:val="029F7154"/>
    <w:rsid w:val="02A7211F"/>
    <w:rsid w:val="02C908D1"/>
    <w:rsid w:val="02D037B2"/>
    <w:rsid w:val="02D54924"/>
    <w:rsid w:val="02E552BC"/>
    <w:rsid w:val="02F05C02"/>
    <w:rsid w:val="03393105"/>
    <w:rsid w:val="0341645D"/>
    <w:rsid w:val="034F46D6"/>
    <w:rsid w:val="039B791C"/>
    <w:rsid w:val="03A16139"/>
    <w:rsid w:val="03D472D2"/>
    <w:rsid w:val="03F434D0"/>
    <w:rsid w:val="03FD2384"/>
    <w:rsid w:val="03FF434E"/>
    <w:rsid w:val="040809FC"/>
    <w:rsid w:val="042F0FD3"/>
    <w:rsid w:val="044B7594"/>
    <w:rsid w:val="045E706E"/>
    <w:rsid w:val="047F723D"/>
    <w:rsid w:val="04AF2A54"/>
    <w:rsid w:val="04B213C1"/>
    <w:rsid w:val="04F16063"/>
    <w:rsid w:val="05045994"/>
    <w:rsid w:val="05542478"/>
    <w:rsid w:val="05595CE0"/>
    <w:rsid w:val="05BE3D95"/>
    <w:rsid w:val="05D76C05"/>
    <w:rsid w:val="06316315"/>
    <w:rsid w:val="069C70A0"/>
    <w:rsid w:val="06B86A37"/>
    <w:rsid w:val="06E04424"/>
    <w:rsid w:val="06E635A4"/>
    <w:rsid w:val="073C1416"/>
    <w:rsid w:val="074B78AB"/>
    <w:rsid w:val="075E313A"/>
    <w:rsid w:val="077E1A2E"/>
    <w:rsid w:val="07A07BF6"/>
    <w:rsid w:val="07D01B5E"/>
    <w:rsid w:val="07D235AA"/>
    <w:rsid w:val="07E61381"/>
    <w:rsid w:val="081D0EB9"/>
    <w:rsid w:val="08255B6A"/>
    <w:rsid w:val="082E5202"/>
    <w:rsid w:val="08422A5C"/>
    <w:rsid w:val="08554329"/>
    <w:rsid w:val="0862724F"/>
    <w:rsid w:val="08863C2F"/>
    <w:rsid w:val="089269AC"/>
    <w:rsid w:val="08DF1A59"/>
    <w:rsid w:val="08DF64FD"/>
    <w:rsid w:val="090F6576"/>
    <w:rsid w:val="09434CDD"/>
    <w:rsid w:val="098D5F59"/>
    <w:rsid w:val="09AA6B0A"/>
    <w:rsid w:val="09B90AFC"/>
    <w:rsid w:val="09D02C4F"/>
    <w:rsid w:val="09E328ED"/>
    <w:rsid w:val="09E35B78"/>
    <w:rsid w:val="0A1D552E"/>
    <w:rsid w:val="0A2C39C3"/>
    <w:rsid w:val="0A532D48"/>
    <w:rsid w:val="0A6A5E0F"/>
    <w:rsid w:val="0A6F0F51"/>
    <w:rsid w:val="0AB94B2B"/>
    <w:rsid w:val="0B166BF4"/>
    <w:rsid w:val="0B251261"/>
    <w:rsid w:val="0B4E759E"/>
    <w:rsid w:val="0B6158EF"/>
    <w:rsid w:val="0BB55669"/>
    <w:rsid w:val="0BB77C80"/>
    <w:rsid w:val="0BBF2615"/>
    <w:rsid w:val="0BD240F7"/>
    <w:rsid w:val="0BED0F30"/>
    <w:rsid w:val="0BFA364D"/>
    <w:rsid w:val="0C450D6C"/>
    <w:rsid w:val="0C866E0D"/>
    <w:rsid w:val="0CA21D1B"/>
    <w:rsid w:val="0CB8153E"/>
    <w:rsid w:val="0CC31C91"/>
    <w:rsid w:val="0CC779D3"/>
    <w:rsid w:val="0CE642FD"/>
    <w:rsid w:val="0CEF0CD8"/>
    <w:rsid w:val="0DA63A8D"/>
    <w:rsid w:val="0DB1198C"/>
    <w:rsid w:val="0DDB2DA4"/>
    <w:rsid w:val="0DF1787F"/>
    <w:rsid w:val="0E0A0552"/>
    <w:rsid w:val="0E1A3B33"/>
    <w:rsid w:val="0E234571"/>
    <w:rsid w:val="0E611762"/>
    <w:rsid w:val="0E6772DC"/>
    <w:rsid w:val="0E846377"/>
    <w:rsid w:val="0EC56195"/>
    <w:rsid w:val="0ED9157A"/>
    <w:rsid w:val="0EE20AF5"/>
    <w:rsid w:val="0F20161D"/>
    <w:rsid w:val="0FB143F9"/>
    <w:rsid w:val="0FDE750E"/>
    <w:rsid w:val="0FE67B78"/>
    <w:rsid w:val="0FFC3E38"/>
    <w:rsid w:val="102B64CB"/>
    <w:rsid w:val="103377AC"/>
    <w:rsid w:val="105508A5"/>
    <w:rsid w:val="10566599"/>
    <w:rsid w:val="10685443"/>
    <w:rsid w:val="108E2943"/>
    <w:rsid w:val="10A422AD"/>
    <w:rsid w:val="10A7358C"/>
    <w:rsid w:val="10C04426"/>
    <w:rsid w:val="10D12BCF"/>
    <w:rsid w:val="10D26947"/>
    <w:rsid w:val="10F37FFB"/>
    <w:rsid w:val="10F7015B"/>
    <w:rsid w:val="11357601"/>
    <w:rsid w:val="11B04EDA"/>
    <w:rsid w:val="11C40985"/>
    <w:rsid w:val="11DF3938"/>
    <w:rsid w:val="126D6927"/>
    <w:rsid w:val="129E11D6"/>
    <w:rsid w:val="12D93CA5"/>
    <w:rsid w:val="131E2FC6"/>
    <w:rsid w:val="13217034"/>
    <w:rsid w:val="13BB2258"/>
    <w:rsid w:val="13C45F96"/>
    <w:rsid w:val="14186D67"/>
    <w:rsid w:val="143B1BB4"/>
    <w:rsid w:val="146E4BD8"/>
    <w:rsid w:val="148166BA"/>
    <w:rsid w:val="148D505F"/>
    <w:rsid w:val="14C12F5A"/>
    <w:rsid w:val="14C667C2"/>
    <w:rsid w:val="14FC3F92"/>
    <w:rsid w:val="15107A3E"/>
    <w:rsid w:val="15267261"/>
    <w:rsid w:val="15542020"/>
    <w:rsid w:val="156758B0"/>
    <w:rsid w:val="15785D0F"/>
    <w:rsid w:val="15897F1C"/>
    <w:rsid w:val="158D108E"/>
    <w:rsid w:val="16291BE9"/>
    <w:rsid w:val="16442095"/>
    <w:rsid w:val="16DC22CD"/>
    <w:rsid w:val="16F07B27"/>
    <w:rsid w:val="16F13FCB"/>
    <w:rsid w:val="173030B3"/>
    <w:rsid w:val="173E0892"/>
    <w:rsid w:val="177E15D6"/>
    <w:rsid w:val="178E7A6B"/>
    <w:rsid w:val="17A54DB5"/>
    <w:rsid w:val="17E458DD"/>
    <w:rsid w:val="17F92A0B"/>
    <w:rsid w:val="17FC2567"/>
    <w:rsid w:val="18784278"/>
    <w:rsid w:val="18786026"/>
    <w:rsid w:val="1890336F"/>
    <w:rsid w:val="18E84F59"/>
    <w:rsid w:val="192B4E21"/>
    <w:rsid w:val="19481E9C"/>
    <w:rsid w:val="195E6FCA"/>
    <w:rsid w:val="197760DA"/>
    <w:rsid w:val="19952FDA"/>
    <w:rsid w:val="19E41BC5"/>
    <w:rsid w:val="19F618F8"/>
    <w:rsid w:val="1A1D50D7"/>
    <w:rsid w:val="1A5A436C"/>
    <w:rsid w:val="1A604FC3"/>
    <w:rsid w:val="1A8C5DB8"/>
    <w:rsid w:val="1AA03612"/>
    <w:rsid w:val="1AAE6F15"/>
    <w:rsid w:val="1AF20311"/>
    <w:rsid w:val="1B012302"/>
    <w:rsid w:val="1B065B6B"/>
    <w:rsid w:val="1B0D5864"/>
    <w:rsid w:val="1B0F0EC3"/>
    <w:rsid w:val="1B505038"/>
    <w:rsid w:val="1B527002"/>
    <w:rsid w:val="1B5763C6"/>
    <w:rsid w:val="1B65257F"/>
    <w:rsid w:val="1B697EA8"/>
    <w:rsid w:val="1B9413C8"/>
    <w:rsid w:val="1BC56235"/>
    <w:rsid w:val="1BD32271"/>
    <w:rsid w:val="1BE063BC"/>
    <w:rsid w:val="1C6142FD"/>
    <w:rsid w:val="1C844F99"/>
    <w:rsid w:val="1C8F5601"/>
    <w:rsid w:val="1C9176B6"/>
    <w:rsid w:val="1D2D3883"/>
    <w:rsid w:val="1D425ABB"/>
    <w:rsid w:val="1D7067B3"/>
    <w:rsid w:val="1D752B34"/>
    <w:rsid w:val="1DA5166B"/>
    <w:rsid w:val="1DA7240E"/>
    <w:rsid w:val="1DE55F0B"/>
    <w:rsid w:val="1DEF6D8A"/>
    <w:rsid w:val="1DFF43A4"/>
    <w:rsid w:val="1E227C62"/>
    <w:rsid w:val="1E2713BF"/>
    <w:rsid w:val="1E320A25"/>
    <w:rsid w:val="1E9B481C"/>
    <w:rsid w:val="1EA009B8"/>
    <w:rsid w:val="1ED1023E"/>
    <w:rsid w:val="1EF06916"/>
    <w:rsid w:val="1F120F76"/>
    <w:rsid w:val="1F15637C"/>
    <w:rsid w:val="1F185E6D"/>
    <w:rsid w:val="1F195191"/>
    <w:rsid w:val="1F642E60"/>
    <w:rsid w:val="1F6E3CDF"/>
    <w:rsid w:val="1F8D21E7"/>
    <w:rsid w:val="20256EAF"/>
    <w:rsid w:val="20257853"/>
    <w:rsid w:val="20830C95"/>
    <w:rsid w:val="20B9542D"/>
    <w:rsid w:val="20CA3197"/>
    <w:rsid w:val="20CC3AB7"/>
    <w:rsid w:val="20F03AC7"/>
    <w:rsid w:val="215D72B7"/>
    <w:rsid w:val="216058A9"/>
    <w:rsid w:val="21677A63"/>
    <w:rsid w:val="21A027EF"/>
    <w:rsid w:val="21A47F80"/>
    <w:rsid w:val="21E40288"/>
    <w:rsid w:val="22083BAA"/>
    <w:rsid w:val="2210107D"/>
    <w:rsid w:val="22191240"/>
    <w:rsid w:val="222039B6"/>
    <w:rsid w:val="22266AF2"/>
    <w:rsid w:val="222833A1"/>
    <w:rsid w:val="22421B7E"/>
    <w:rsid w:val="22625D7D"/>
    <w:rsid w:val="22B67E76"/>
    <w:rsid w:val="22C541CF"/>
    <w:rsid w:val="22CC58EC"/>
    <w:rsid w:val="22CF2CE6"/>
    <w:rsid w:val="22EA2F4A"/>
    <w:rsid w:val="230517D8"/>
    <w:rsid w:val="230724B9"/>
    <w:rsid w:val="23282412"/>
    <w:rsid w:val="232E2103"/>
    <w:rsid w:val="232F5F2C"/>
    <w:rsid w:val="23333275"/>
    <w:rsid w:val="2366364A"/>
    <w:rsid w:val="239F6B5C"/>
    <w:rsid w:val="23A31F79"/>
    <w:rsid w:val="23BE3486"/>
    <w:rsid w:val="24082954"/>
    <w:rsid w:val="240A0C20"/>
    <w:rsid w:val="243F3E9B"/>
    <w:rsid w:val="247973AD"/>
    <w:rsid w:val="24AA520B"/>
    <w:rsid w:val="24BB5C18"/>
    <w:rsid w:val="24F9780D"/>
    <w:rsid w:val="250F1AC0"/>
    <w:rsid w:val="25137802"/>
    <w:rsid w:val="255676EB"/>
    <w:rsid w:val="258F39AA"/>
    <w:rsid w:val="25A4045A"/>
    <w:rsid w:val="25A42208"/>
    <w:rsid w:val="25FC2044"/>
    <w:rsid w:val="261C7921"/>
    <w:rsid w:val="26280DF4"/>
    <w:rsid w:val="263574DA"/>
    <w:rsid w:val="26435EC5"/>
    <w:rsid w:val="26445799"/>
    <w:rsid w:val="26CF59AB"/>
    <w:rsid w:val="270C275B"/>
    <w:rsid w:val="27BD5803"/>
    <w:rsid w:val="27DC212D"/>
    <w:rsid w:val="281704A1"/>
    <w:rsid w:val="28235FAE"/>
    <w:rsid w:val="28441A80"/>
    <w:rsid w:val="284901C8"/>
    <w:rsid w:val="289A74F7"/>
    <w:rsid w:val="28A40771"/>
    <w:rsid w:val="28CE5D52"/>
    <w:rsid w:val="28D42E04"/>
    <w:rsid w:val="28F90ABD"/>
    <w:rsid w:val="2907142C"/>
    <w:rsid w:val="29634651"/>
    <w:rsid w:val="297665B1"/>
    <w:rsid w:val="298C56CC"/>
    <w:rsid w:val="29E76B67"/>
    <w:rsid w:val="2A1D07DB"/>
    <w:rsid w:val="2A636B36"/>
    <w:rsid w:val="2A6B750F"/>
    <w:rsid w:val="2AAD51F3"/>
    <w:rsid w:val="2ACA0963"/>
    <w:rsid w:val="2B065713"/>
    <w:rsid w:val="2B08148B"/>
    <w:rsid w:val="2B1E2A5D"/>
    <w:rsid w:val="2B200583"/>
    <w:rsid w:val="2B5E38C9"/>
    <w:rsid w:val="2B8C3E6A"/>
    <w:rsid w:val="2B970AD8"/>
    <w:rsid w:val="2BB05DAB"/>
    <w:rsid w:val="2BB331A5"/>
    <w:rsid w:val="2BBB4DFE"/>
    <w:rsid w:val="2BCC752E"/>
    <w:rsid w:val="2BF57C61"/>
    <w:rsid w:val="2BFF63EA"/>
    <w:rsid w:val="2C091017"/>
    <w:rsid w:val="2C3F3C21"/>
    <w:rsid w:val="2C4B7881"/>
    <w:rsid w:val="2C6E17C2"/>
    <w:rsid w:val="2CA43435"/>
    <w:rsid w:val="2CD258AD"/>
    <w:rsid w:val="2CD755B9"/>
    <w:rsid w:val="2D1B5F93"/>
    <w:rsid w:val="2D545A45"/>
    <w:rsid w:val="2DA57465"/>
    <w:rsid w:val="2DD61AC6"/>
    <w:rsid w:val="2DEA131C"/>
    <w:rsid w:val="2DF6381D"/>
    <w:rsid w:val="2E02162E"/>
    <w:rsid w:val="2E132621"/>
    <w:rsid w:val="2E3B679E"/>
    <w:rsid w:val="2E7110F5"/>
    <w:rsid w:val="2E7A26A0"/>
    <w:rsid w:val="2E7C1194"/>
    <w:rsid w:val="2EAE2349"/>
    <w:rsid w:val="2EBA1255"/>
    <w:rsid w:val="2EE67E99"/>
    <w:rsid w:val="2F124686"/>
    <w:rsid w:val="2F25085E"/>
    <w:rsid w:val="2F3E547B"/>
    <w:rsid w:val="2F4800A8"/>
    <w:rsid w:val="2F5051AF"/>
    <w:rsid w:val="2F82363F"/>
    <w:rsid w:val="2F923A19"/>
    <w:rsid w:val="2FA07530"/>
    <w:rsid w:val="2FA15A0A"/>
    <w:rsid w:val="2FBB6ACC"/>
    <w:rsid w:val="300D7B72"/>
    <w:rsid w:val="302428C3"/>
    <w:rsid w:val="30711881"/>
    <w:rsid w:val="309A3E0B"/>
    <w:rsid w:val="30A97594"/>
    <w:rsid w:val="30AB6B41"/>
    <w:rsid w:val="30B31E99"/>
    <w:rsid w:val="30BA3228"/>
    <w:rsid w:val="30E402A4"/>
    <w:rsid w:val="30E41EA7"/>
    <w:rsid w:val="3115220C"/>
    <w:rsid w:val="312B7C81"/>
    <w:rsid w:val="313034EA"/>
    <w:rsid w:val="316B62D0"/>
    <w:rsid w:val="316F4012"/>
    <w:rsid w:val="31A16195"/>
    <w:rsid w:val="31AF2BF4"/>
    <w:rsid w:val="31BE2855"/>
    <w:rsid w:val="31EA18EB"/>
    <w:rsid w:val="31EC7411"/>
    <w:rsid w:val="3207424B"/>
    <w:rsid w:val="321E1594"/>
    <w:rsid w:val="32221084"/>
    <w:rsid w:val="322C58DF"/>
    <w:rsid w:val="323808A8"/>
    <w:rsid w:val="326E6078"/>
    <w:rsid w:val="32803FFD"/>
    <w:rsid w:val="32B214F0"/>
    <w:rsid w:val="32D560F7"/>
    <w:rsid w:val="32DE5D10"/>
    <w:rsid w:val="32EF627D"/>
    <w:rsid w:val="330B38C7"/>
    <w:rsid w:val="330D21E0"/>
    <w:rsid w:val="331C1F78"/>
    <w:rsid w:val="33811DDB"/>
    <w:rsid w:val="33FE342B"/>
    <w:rsid w:val="344A0DB7"/>
    <w:rsid w:val="34580D8D"/>
    <w:rsid w:val="34945B3E"/>
    <w:rsid w:val="34C8400D"/>
    <w:rsid w:val="34EC3BCC"/>
    <w:rsid w:val="354B08F2"/>
    <w:rsid w:val="354B26A0"/>
    <w:rsid w:val="357A2F85"/>
    <w:rsid w:val="357C0AAC"/>
    <w:rsid w:val="358A766C"/>
    <w:rsid w:val="35B674F4"/>
    <w:rsid w:val="35E11256"/>
    <w:rsid w:val="35F745D6"/>
    <w:rsid w:val="36064819"/>
    <w:rsid w:val="36341386"/>
    <w:rsid w:val="364B5C4F"/>
    <w:rsid w:val="366916F7"/>
    <w:rsid w:val="36AE1139"/>
    <w:rsid w:val="36E032BC"/>
    <w:rsid w:val="371116C7"/>
    <w:rsid w:val="3724764D"/>
    <w:rsid w:val="373D426B"/>
    <w:rsid w:val="375B33E3"/>
    <w:rsid w:val="376B702A"/>
    <w:rsid w:val="37904CE2"/>
    <w:rsid w:val="379773D3"/>
    <w:rsid w:val="37AD7642"/>
    <w:rsid w:val="37B704C1"/>
    <w:rsid w:val="37BB5234"/>
    <w:rsid w:val="37BC1633"/>
    <w:rsid w:val="37BC7885"/>
    <w:rsid w:val="37D270A9"/>
    <w:rsid w:val="37F708BD"/>
    <w:rsid w:val="3810197F"/>
    <w:rsid w:val="38207E14"/>
    <w:rsid w:val="382F62A9"/>
    <w:rsid w:val="383733B0"/>
    <w:rsid w:val="38CD161E"/>
    <w:rsid w:val="38CE5AC2"/>
    <w:rsid w:val="39227498"/>
    <w:rsid w:val="392D336D"/>
    <w:rsid w:val="39331DC9"/>
    <w:rsid w:val="394E38F7"/>
    <w:rsid w:val="394E681F"/>
    <w:rsid w:val="397228F1"/>
    <w:rsid w:val="39842625"/>
    <w:rsid w:val="39900FC9"/>
    <w:rsid w:val="399C441E"/>
    <w:rsid w:val="39B747A8"/>
    <w:rsid w:val="39D37194"/>
    <w:rsid w:val="39D864CC"/>
    <w:rsid w:val="39F8091D"/>
    <w:rsid w:val="3A1F31AF"/>
    <w:rsid w:val="3A551273"/>
    <w:rsid w:val="3A900B55"/>
    <w:rsid w:val="3A914FF9"/>
    <w:rsid w:val="3A976388"/>
    <w:rsid w:val="3A9B5E78"/>
    <w:rsid w:val="3ADB0022"/>
    <w:rsid w:val="3AF15A98"/>
    <w:rsid w:val="3B0D0CD2"/>
    <w:rsid w:val="3B12309C"/>
    <w:rsid w:val="3B2C4D22"/>
    <w:rsid w:val="3B425EC8"/>
    <w:rsid w:val="3B6E533A"/>
    <w:rsid w:val="3BB53351"/>
    <w:rsid w:val="3BD85D17"/>
    <w:rsid w:val="3BF5780A"/>
    <w:rsid w:val="3C2D651B"/>
    <w:rsid w:val="3C4B50EF"/>
    <w:rsid w:val="3C5A141B"/>
    <w:rsid w:val="3C9E0091"/>
    <w:rsid w:val="3CC425B7"/>
    <w:rsid w:val="3CFC0724"/>
    <w:rsid w:val="3D023F8C"/>
    <w:rsid w:val="3D3F5A1A"/>
    <w:rsid w:val="3D7529B0"/>
    <w:rsid w:val="3DDA6CB7"/>
    <w:rsid w:val="3DF24001"/>
    <w:rsid w:val="3E0070F8"/>
    <w:rsid w:val="3E1D2E55"/>
    <w:rsid w:val="3E554590"/>
    <w:rsid w:val="3E9D07F1"/>
    <w:rsid w:val="3F1B6B6B"/>
    <w:rsid w:val="3F1C50AD"/>
    <w:rsid w:val="3F2F4DE1"/>
    <w:rsid w:val="3F80388E"/>
    <w:rsid w:val="3F85606C"/>
    <w:rsid w:val="3F921190"/>
    <w:rsid w:val="3FA70E1B"/>
    <w:rsid w:val="3FB5178A"/>
    <w:rsid w:val="3FDA11F0"/>
    <w:rsid w:val="3FE67B95"/>
    <w:rsid w:val="400F570F"/>
    <w:rsid w:val="40155D85"/>
    <w:rsid w:val="407F3B46"/>
    <w:rsid w:val="40833636"/>
    <w:rsid w:val="408E606F"/>
    <w:rsid w:val="409D5D7A"/>
    <w:rsid w:val="40B25CC9"/>
    <w:rsid w:val="40EA5463"/>
    <w:rsid w:val="40ED6D01"/>
    <w:rsid w:val="40FC030E"/>
    <w:rsid w:val="410A340F"/>
    <w:rsid w:val="41966D66"/>
    <w:rsid w:val="41A53AD2"/>
    <w:rsid w:val="41B63597"/>
    <w:rsid w:val="41B716DC"/>
    <w:rsid w:val="41D555C6"/>
    <w:rsid w:val="41DA54D8"/>
    <w:rsid w:val="41E05326"/>
    <w:rsid w:val="41F45E6E"/>
    <w:rsid w:val="42131343"/>
    <w:rsid w:val="42274495"/>
    <w:rsid w:val="425828A0"/>
    <w:rsid w:val="42735618"/>
    <w:rsid w:val="42C26A82"/>
    <w:rsid w:val="433B2D12"/>
    <w:rsid w:val="43454BD3"/>
    <w:rsid w:val="434C5B14"/>
    <w:rsid w:val="435766B4"/>
    <w:rsid w:val="435824F2"/>
    <w:rsid w:val="436239D7"/>
    <w:rsid w:val="43743471"/>
    <w:rsid w:val="4381356A"/>
    <w:rsid w:val="438A0837"/>
    <w:rsid w:val="43993170"/>
    <w:rsid w:val="442C5D93"/>
    <w:rsid w:val="442D6DCE"/>
    <w:rsid w:val="443F6F60"/>
    <w:rsid w:val="445157F9"/>
    <w:rsid w:val="44557097"/>
    <w:rsid w:val="44625D9B"/>
    <w:rsid w:val="446E659B"/>
    <w:rsid w:val="44775260"/>
    <w:rsid w:val="44947131"/>
    <w:rsid w:val="44D2693A"/>
    <w:rsid w:val="44E126D9"/>
    <w:rsid w:val="44F2206A"/>
    <w:rsid w:val="44FA7C3F"/>
    <w:rsid w:val="4508235C"/>
    <w:rsid w:val="450B59A8"/>
    <w:rsid w:val="4538593A"/>
    <w:rsid w:val="454711D7"/>
    <w:rsid w:val="4581204A"/>
    <w:rsid w:val="45991206"/>
    <w:rsid w:val="45B94663"/>
    <w:rsid w:val="45CB18A3"/>
    <w:rsid w:val="45CE3F8E"/>
    <w:rsid w:val="45E558BA"/>
    <w:rsid w:val="460A5C60"/>
    <w:rsid w:val="463A4797"/>
    <w:rsid w:val="464A0752"/>
    <w:rsid w:val="464A538C"/>
    <w:rsid w:val="4651388E"/>
    <w:rsid w:val="466C2476"/>
    <w:rsid w:val="466C691A"/>
    <w:rsid w:val="467B7ACA"/>
    <w:rsid w:val="469C0634"/>
    <w:rsid w:val="46A61E2C"/>
    <w:rsid w:val="46C412E4"/>
    <w:rsid w:val="46D5626E"/>
    <w:rsid w:val="46DD6B87"/>
    <w:rsid w:val="46E86F81"/>
    <w:rsid w:val="47250A7E"/>
    <w:rsid w:val="472F0C2F"/>
    <w:rsid w:val="473A2575"/>
    <w:rsid w:val="47473280"/>
    <w:rsid w:val="477A0BC3"/>
    <w:rsid w:val="477D7E3C"/>
    <w:rsid w:val="47AD0F98"/>
    <w:rsid w:val="47C46DF8"/>
    <w:rsid w:val="47E86474"/>
    <w:rsid w:val="47FB7F56"/>
    <w:rsid w:val="480F4C3D"/>
    <w:rsid w:val="48480CC1"/>
    <w:rsid w:val="48515DC8"/>
    <w:rsid w:val="487D6BBD"/>
    <w:rsid w:val="48923C5F"/>
    <w:rsid w:val="48934632"/>
    <w:rsid w:val="48A71E8C"/>
    <w:rsid w:val="48A91760"/>
    <w:rsid w:val="48AB372A"/>
    <w:rsid w:val="48B07B85"/>
    <w:rsid w:val="494B0A69"/>
    <w:rsid w:val="494D000C"/>
    <w:rsid w:val="494D47E1"/>
    <w:rsid w:val="4959177B"/>
    <w:rsid w:val="497D3A82"/>
    <w:rsid w:val="498D475F"/>
    <w:rsid w:val="49A10007"/>
    <w:rsid w:val="49D92519"/>
    <w:rsid w:val="4A273284"/>
    <w:rsid w:val="4A435BE4"/>
    <w:rsid w:val="4A4A0D21"/>
    <w:rsid w:val="4A5937BC"/>
    <w:rsid w:val="4A5C59A3"/>
    <w:rsid w:val="4A911A51"/>
    <w:rsid w:val="4A940C8B"/>
    <w:rsid w:val="4A9B60BC"/>
    <w:rsid w:val="4AB16FF2"/>
    <w:rsid w:val="4ABA71E2"/>
    <w:rsid w:val="4AF13892"/>
    <w:rsid w:val="4AF34F14"/>
    <w:rsid w:val="4B1C4142"/>
    <w:rsid w:val="4B3B68BB"/>
    <w:rsid w:val="4B3C4B0D"/>
    <w:rsid w:val="4B82753C"/>
    <w:rsid w:val="4BA20895"/>
    <w:rsid w:val="4BC251A7"/>
    <w:rsid w:val="4BDC1E4C"/>
    <w:rsid w:val="4BED4C7B"/>
    <w:rsid w:val="4C1710F2"/>
    <w:rsid w:val="4C2C4C14"/>
    <w:rsid w:val="4C5C4D3B"/>
    <w:rsid w:val="4C7311D9"/>
    <w:rsid w:val="4C8D6865"/>
    <w:rsid w:val="4C9170DB"/>
    <w:rsid w:val="4CAF7561"/>
    <w:rsid w:val="4CBD1C7E"/>
    <w:rsid w:val="4CBF2885"/>
    <w:rsid w:val="4CC0351C"/>
    <w:rsid w:val="4D185106"/>
    <w:rsid w:val="4D36558C"/>
    <w:rsid w:val="4D461B5A"/>
    <w:rsid w:val="4D4821A7"/>
    <w:rsid w:val="4D794769"/>
    <w:rsid w:val="4D844549"/>
    <w:rsid w:val="4D8E53C8"/>
    <w:rsid w:val="4D9F38E1"/>
    <w:rsid w:val="4DA30E74"/>
    <w:rsid w:val="4DB849CA"/>
    <w:rsid w:val="4DBA61BD"/>
    <w:rsid w:val="4E106B25"/>
    <w:rsid w:val="4E7B76FB"/>
    <w:rsid w:val="4E9B5FEF"/>
    <w:rsid w:val="4EA053B3"/>
    <w:rsid w:val="4EB66985"/>
    <w:rsid w:val="4ECE0172"/>
    <w:rsid w:val="4EFA0F67"/>
    <w:rsid w:val="4F071F15"/>
    <w:rsid w:val="4F083565"/>
    <w:rsid w:val="4F356D1C"/>
    <w:rsid w:val="4F462A3C"/>
    <w:rsid w:val="4F94216F"/>
    <w:rsid w:val="4F9A468B"/>
    <w:rsid w:val="4FA25C69"/>
    <w:rsid w:val="4FA6033C"/>
    <w:rsid w:val="4FA72771"/>
    <w:rsid w:val="4FC94F71"/>
    <w:rsid w:val="4FE22CD2"/>
    <w:rsid w:val="4FF754A7"/>
    <w:rsid w:val="500057FA"/>
    <w:rsid w:val="50250266"/>
    <w:rsid w:val="505A77E4"/>
    <w:rsid w:val="505E1082"/>
    <w:rsid w:val="50616DC4"/>
    <w:rsid w:val="50CB0E4D"/>
    <w:rsid w:val="50E772C9"/>
    <w:rsid w:val="50EA6DB9"/>
    <w:rsid w:val="5115031F"/>
    <w:rsid w:val="514716D2"/>
    <w:rsid w:val="51481DF4"/>
    <w:rsid w:val="517B26E0"/>
    <w:rsid w:val="519A433C"/>
    <w:rsid w:val="52270592"/>
    <w:rsid w:val="5227730A"/>
    <w:rsid w:val="52391DA6"/>
    <w:rsid w:val="5274658D"/>
    <w:rsid w:val="527A5569"/>
    <w:rsid w:val="52924678"/>
    <w:rsid w:val="52E37FD9"/>
    <w:rsid w:val="52EA30A1"/>
    <w:rsid w:val="53131E78"/>
    <w:rsid w:val="534C3D5B"/>
    <w:rsid w:val="53C06EE6"/>
    <w:rsid w:val="53CB1124"/>
    <w:rsid w:val="53DA1367"/>
    <w:rsid w:val="542C1497"/>
    <w:rsid w:val="542D583A"/>
    <w:rsid w:val="54680721"/>
    <w:rsid w:val="54730F0C"/>
    <w:rsid w:val="54AA0D3A"/>
    <w:rsid w:val="54C33BA9"/>
    <w:rsid w:val="55012924"/>
    <w:rsid w:val="551640F6"/>
    <w:rsid w:val="55562C6F"/>
    <w:rsid w:val="55583EBB"/>
    <w:rsid w:val="5560589C"/>
    <w:rsid w:val="55CF02BB"/>
    <w:rsid w:val="55EC4565"/>
    <w:rsid w:val="55F52488"/>
    <w:rsid w:val="55FB0932"/>
    <w:rsid w:val="560C1580"/>
    <w:rsid w:val="561F5757"/>
    <w:rsid w:val="563F1955"/>
    <w:rsid w:val="56644F18"/>
    <w:rsid w:val="56857C45"/>
    <w:rsid w:val="56980FAB"/>
    <w:rsid w:val="56A8574D"/>
    <w:rsid w:val="56C07424"/>
    <w:rsid w:val="56D279D6"/>
    <w:rsid w:val="57067244"/>
    <w:rsid w:val="570D3802"/>
    <w:rsid w:val="571B7CCD"/>
    <w:rsid w:val="57362D58"/>
    <w:rsid w:val="57465AAA"/>
    <w:rsid w:val="574B386D"/>
    <w:rsid w:val="574C139E"/>
    <w:rsid w:val="57605364"/>
    <w:rsid w:val="578F2919"/>
    <w:rsid w:val="579A7A36"/>
    <w:rsid w:val="57AD28EF"/>
    <w:rsid w:val="57B27F05"/>
    <w:rsid w:val="580D1911"/>
    <w:rsid w:val="581A4428"/>
    <w:rsid w:val="582D005C"/>
    <w:rsid w:val="583C4227"/>
    <w:rsid w:val="583F3BFB"/>
    <w:rsid w:val="58690AF4"/>
    <w:rsid w:val="588418A2"/>
    <w:rsid w:val="58896EB8"/>
    <w:rsid w:val="588E44CE"/>
    <w:rsid w:val="589160FD"/>
    <w:rsid w:val="58977919"/>
    <w:rsid w:val="589C4E3D"/>
    <w:rsid w:val="58B06B3A"/>
    <w:rsid w:val="58EB4CD0"/>
    <w:rsid w:val="590B7680"/>
    <w:rsid w:val="595E0345"/>
    <w:rsid w:val="59957144"/>
    <w:rsid w:val="59A931FB"/>
    <w:rsid w:val="59C53F20"/>
    <w:rsid w:val="59D46859"/>
    <w:rsid w:val="5A8C47EF"/>
    <w:rsid w:val="5A9009D2"/>
    <w:rsid w:val="5A971D60"/>
    <w:rsid w:val="5AA24261"/>
    <w:rsid w:val="5AC42429"/>
    <w:rsid w:val="5B3E6680"/>
    <w:rsid w:val="5B58794A"/>
    <w:rsid w:val="5B653C0C"/>
    <w:rsid w:val="5B865931"/>
    <w:rsid w:val="5BA778BA"/>
    <w:rsid w:val="5BD13050"/>
    <w:rsid w:val="5C0276AD"/>
    <w:rsid w:val="5C514191"/>
    <w:rsid w:val="5C7D4F86"/>
    <w:rsid w:val="5CC919FB"/>
    <w:rsid w:val="5D294D05"/>
    <w:rsid w:val="5D373386"/>
    <w:rsid w:val="5D680A7D"/>
    <w:rsid w:val="5D681792"/>
    <w:rsid w:val="5D777C27"/>
    <w:rsid w:val="5D812854"/>
    <w:rsid w:val="5D845EA0"/>
    <w:rsid w:val="5DA12EF6"/>
    <w:rsid w:val="5DB3139D"/>
    <w:rsid w:val="5DCB11B9"/>
    <w:rsid w:val="5DD552F0"/>
    <w:rsid w:val="5DF748C4"/>
    <w:rsid w:val="5E0A0A9B"/>
    <w:rsid w:val="5E0A2DD7"/>
    <w:rsid w:val="5E6A778C"/>
    <w:rsid w:val="5E912F6A"/>
    <w:rsid w:val="5E96232F"/>
    <w:rsid w:val="5EB96F21"/>
    <w:rsid w:val="5EEB267A"/>
    <w:rsid w:val="5F013C4C"/>
    <w:rsid w:val="5F32249A"/>
    <w:rsid w:val="5F351B48"/>
    <w:rsid w:val="5F5C0E82"/>
    <w:rsid w:val="5F5C5326"/>
    <w:rsid w:val="5F6E5059"/>
    <w:rsid w:val="5F750405"/>
    <w:rsid w:val="5F7E34EF"/>
    <w:rsid w:val="5F990328"/>
    <w:rsid w:val="5FB54A36"/>
    <w:rsid w:val="5FDB26EF"/>
    <w:rsid w:val="5FE1582B"/>
    <w:rsid w:val="60017C7C"/>
    <w:rsid w:val="604F6C39"/>
    <w:rsid w:val="60802576"/>
    <w:rsid w:val="60BD3BA3"/>
    <w:rsid w:val="60F11C87"/>
    <w:rsid w:val="610E43FE"/>
    <w:rsid w:val="614E6EF1"/>
    <w:rsid w:val="61587D6F"/>
    <w:rsid w:val="61811074"/>
    <w:rsid w:val="61826B9A"/>
    <w:rsid w:val="619E1C26"/>
    <w:rsid w:val="61A26BAD"/>
    <w:rsid w:val="61F27111"/>
    <w:rsid w:val="62157A0E"/>
    <w:rsid w:val="626C3AD2"/>
    <w:rsid w:val="62817E63"/>
    <w:rsid w:val="628A21AA"/>
    <w:rsid w:val="63715118"/>
    <w:rsid w:val="63750765"/>
    <w:rsid w:val="639A2312"/>
    <w:rsid w:val="63AB062A"/>
    <w:rsid w:val="6470717E"/>
    <w:rsid w:val="64852C29"/>
    <w:rsid w:val="649959E2"/>
    <w:rsid w:val="64BA348F"/>
    <w:rsid w:val="64D228D5"/>
    <w:rsid w:val="64D92A44"/>
    <w:rsid w:val="650347A8"/>
    <w:rsid w:val="65242442"/>
    <w:rsid w:val="654421C0"/>
    <w:rsid w:val="65594130"/>
    <w:rsid w:val="655C6080"/>
    <w:rsid w:val="657D2B36"/>
    <w:rsid w:val="65842EE1"/>
    <w:rsid w:val="659C6B6A"/>
    <w:rsid w:val="65B14B62"/>
    <w:rsid w:val="65F067C8"/>
    <w:rsid w:val="660202AA"/>
    <w:rsid w:val="660404C6"/>
    <w:rsid w:val="66130A5F"/>
    <w:rsid w:val="663E5786"/>
    <w:rsid w:val="66815672"/>
    <w:rsid w:val="669E0CFC"/>
    <w:rsid w:val="66A852F5"/>
    <w:rsid w:val="66C61855"/>
    <w:rsid w:val="66CD08B8"/>
    <w:rsid w:val="66E225B5"/>
    <w:rsid w:val="66E31E89"/>
    <w:rsid w:val="66EA76BB"/>
    <w:rsid w:val="66ED2D08"/>
    <w:rsid w:val="67283D40"/>
    <w:rsid w:val="6733397E"/>
    <w:rsid w:val="674D37A6"/>
    <w:rsid w:val="676979DC"/>
    <w:rsid w:val="6796514D"/>
    <w:rsid w:val="67965D9C"/>
    <w:rsid w:val="67BF28F6"/>
    <w:rsid w:val="67C82537"/>
    <w:rsid w:val="67FC60FE"/>
    <w:rsid w:val="68040309"/>
    <w:rsid w:val="680E2F36"/>
    <w:rsid w:val="68242759"/>
    <w:rsid w:val="68464DB2"/>
    <w:rsid w:val="689C5480"/>
    <w:rsid w:val="68BD21B8"/>
    <w:rsid w:val="68CC52CB"/>
    <w:rsid w:val="68E24AEE"/>
    <w:rsid w:val="68E343C2"/>
    <w:rsid w:val="69344C1E"/>
    <w:rsid w:val="694F1A58"/>
    <w:rsid w:val="696372B1"/>
    <w:rsid w:val="696E6D1E"/>
    <w:rsid w:val="69834CA4"/>
    <w:rsid w:val="698E0D6B"/>
    <w:rsid w:val="69A91168"/>
    <w:rsid w:val="69CB37D4"/>
    <w:rsid w:val="69FB573C"/>
    <w:rsid w:val="69FE43CA"/>
    <w:rsid w:val="6A187869"/>
    <w:rsid w:val="6A1A2066"/>
    <w:rsid w:val="6A5B4C9F"/>
    <w:rsid w:val="6A647785"/>
    <w:rsid w:val="6A674B7F"/>
    <w:rsid w:val="6A8C67F6"/>
    <w:rsid w:val="6A9736B6"/>
    <w:rsid w:val="6A975464"/>
    <w:rsid w:val="6AA95198"/>
    <w:rsid w:val="6AAA163C"/>
    <w:rsid w:val="6AAD2EDA"/>
    <w:rsid w:val="6AB54322"/>
    <w:rsid w:val="6ACF472E"/>
    <w:rsid w:val="6B05092C"/>
    <w:rsid w:val="6B5D3FD2"/>
    <w:rsid w:val="6B79100E"/>
    <w:rsid w:val="6B7C465A"/>
    <w:rsid w:val="6B99520C"/>
    <w:rsid w:val="6BBA3B00"/>
    <w:rsid w:val="6BC06C3D"/>
    <w:rsid w:val="6C0146F8"/>
    <w:rsid w:val="6C2C4105"/>
    <w:rsid w:val="6C3513D9"/>
    <w:rsid w:val="6C501D6F"/>
    <w:rsid w:val="6C9360FF"/>
    <w:rsid w:val="6CD40BF2"/>
    <w:rsid w:val="6D01679E"/>
    <w:rsid w:val="6D062D75"/>
    <w:rsid w:val="6D1734F6"/>
    <w:rsid w:val="6D535020"/>
    <w:rsid w:val="6D8223FC"/>
    <w:rsid w:val="6D9504F5"/>
    <w:rsid w:val="6DB314FA"/>
    <w:rsid w:val="6DC742B3"/>
    <w:rsid w:val="6E3A408D"/>
    <w:rsid w:val="6E531FEA"/>
    <w:rsid w:val="6E645FA5"/>
    <w:rsid w:val="6EC845F6"/>
    <w:rsid w:val="6ED749C9"/>
    <w:rsid w:val="6EDE7B06"/>
    <w:rsid w:val="6EFC61DE"/>
    <w:rsid w:val="6F3347FF"/>
    <w:rsid w:val="6F544AD1"/>
    <w:rsid w:val="6F5A2F04"/>
    <w:rsid w:val="6F882973"/>
    <w:rsid w:val="6FCE7B7A"/>
    <w:rsid w:val="6FD9651F"/>
    <w:rsid w:val="6FDB4045"/>
    <w:rsid w:val="70397A34"/>
    <w:rsid w:val="706B1253"/>
    <w:rsid w:val="70AC59E2"/>
    <w:rsid w:val="70F84783"/>
    <w:rsid w:val="712A1883"/>
    <w:rsid w:val="71641E18"/>
    <w:rsid w:val="717C7162"/>
    <w:rsid w:val="718E3519"/>
    <w:rsid w:val="71AB7A47"/>
    <w:rsid w:val="71BE777B"/>
    <w:rsid w:val="71C07656"/>
    <w:rsid w:val="71E2790D"/>
    <w:rsid w:val="71E340E6"/>
    <w:rsid w:val="71EA4A14"/>
    <w:rsid w:val="71FB09CF"/>
    <w:rsid w:val="71FD0B25"/>
    <w:rsid w:val="72265D8A"/>
    <w:rsid w:val="725620A9"/>
    <w:rsid w:val="728704B4"/>
    <w:rsid w:val="72987FCC"/>
    <w:rsid w:val="729A1F96"/>
    <w:rsid w:val="72A9042B"/>
    <w:rsid w:val="72AA23A3"/>
    <w:rsid w:val="72B868C0"/>
    <w:rsid w:val="72EC0317"/>
    <w:rsid w:val="730438B3"/>
    <w:rsid w:val="73497518"/>
    <w:rsid w:val="73B54BAD"/>
    <w:rsid w:val="73B70925"/>
    <w:rsid w:val="73D31C16"/>
    <w:rsid w:val="744C225B"/>
    <w:rsid w:val="748F5386"/>
    <w:rsid w:val="74A013B9"/>
    <w:rsid w:val="74A52E74"/>
    <w:rsid w:val="74A94712"/>
    <w:rsid w:val="74B35591"/>
    <w:rsid w:val="74C07CAE"/>
    <w:rsid w:val="74E7523A"/>
    <w:rsid w:val="74F02035"/>
    <w:rsid w:val="74F61B5D"/>
    <w:rsid w:val="74FA6D1C"/>
    <w:rsid w:val="75090B40"/>
    <w:rsid w:val="75183646"/>
    <w:rsid w:val="75A86778"/>
    <w:rsid w:val="76114224"/>
    <w:rsid w:val="762C2D3D"/>
    <w:rsid w:val="76366479"/>
    <w:rsid w:val="76424E1E"/>
    <w:rsid w:val="7645508A"/>
    <w:rsid w:val="766F7295"/>
    <w:rsid w:val="76BB072D"/>
    <w:rsid w:val="76C92E49"/>
    <w:rsid w:val="76E04829"/>
    <w:rsid w:val="77181F16"/>
    <w:rsid w:val="7726029C"/>
    <w:rsid w:val="773109EF"/>
    <w:rsid w:val="776112D4"/>
    <w:rsid w:val="778356EE"/>
    <w:rsid w:val="77894A68"/>
    <w:rsid w:val="77996CC0"/>
    <w:rsid w:val="77C67389"/>
    <w:rsid w:val="77D23F80"/>
    <w:rsid w:val="77E67A2B"/>
    <w:rsid w:val="780E149F"/>
    <w:rsid w:val="780F0D30"/>
    <w:rsid w:val="781D3294"/>
    <w:rsid w:val="782D565A"/>
    <w:rsid w:val="78337FF2"/>
    <w:rsid w:val="784F4C75"/>
    <w:rsid w:val="785B5D23"/>
    <w:rsid w:val="786D3CA8"/>
    <w:rsid w:val="786F7A21"/>
    <w:rsid w:val="78B673FD"/>
    <w:rsid w:val="78C55892"/>
    <w:rsid w:val="78E17237"/>
    <w:rsid w:val="79091C23"/>
    <w:rsid w:val="79256331"/>
    <w:rsid w:val="796D75AB"/>
    <w:rsid w:val="799A29A3"/>
    <w:rsid w:val="79A27982"/>
    <w:rsid w:val="79BF0534"/>
    <w:rsid w:val="79C63670"/>
    <w:rsid w:val="7A5F4207"/>
    <w:rsid w:val="7A8377B3"/>
    <w:rsid w:val="7A9C2623"/>
    <w:rsid w:val="7AA30CA1"/>
    <w:rsid w:val="7AB24298"/>
    <w:rsid w:val="7AD46261"/>
    <w:rsid w:val="7AF406B1"/>
    <w:rsid w:val="7B193C74"/>
    <w:rsid w:val="7B362A78"/>
    <w:rsid w:val="7B3D7386"/>
    <w:rsid w:val="7B4E7DC1"/>
    <w:rsid w:val="7B626A99"/>
    <w:rsid w:val="7B6C46EB"/>
    <w:rsid w:val="7B7470FC"/>
    <w:rsid w:val="7B7E488D"/>
    <w:rsid w:val="7B8E4662"/>
    <w:rsid w:val="7BD06A28"/>
    <w:rsid w:val="7BE97AEA"/>
    <w:rsid w:val="7BF24BF0"/>
    <w:rsid w:val="7BF478E6"/>
    <w:rsid w:val="7BF85F7F"/>
    <w:rsid w:val="7BFC7D99"/>
    <w:rsid w:val="7C30208F"/>
    <w:rsid w:val="7C432E39"/>
    <w:rsid w:val="7C587FC8"/>
    <w:rsid w:val="7C684EB3"/>
    <w:rsid w:val="7C743857"/>
    <w:rsid w:val="7C7A525A"/>
    <w:rsid w:val="7C8B6DF3"/>
    <w:rsid w:val="7C945CA8"/>
    <w:rsid w:val="7C9C6F98"/>
    <w:rsid w:val="7CAB2FF1"/>
    <w:rsid w:val="7CEC7892"/>
    <w:rsid w:val="7D1B1F25"/>
    <w:rsid w:val="7D2A2168"/>
    <w:rsid w:val="7D336B48"/>
    <w:rsid w:val="7D5B67C5"/>
    <w:rsid w:val="7D6A07B6"/>
    <w:rsid w:val="7DAB2C6D"/>
    <w:rsid w:val="7DEE13E8"/>
    <w:rsid w:val="7E050BAA"/>
    <w:rsid w:val="7E225854"/>
    <w:rsid w:val="7E3F7E95"/>
    <w:rsid w:val="7E553215"/>
    <w:rsid w:val="7E850DC6"/>
    <w:rsid w:val="7EA25A26"/>
    <w:rsid w:val="7EF649F8"/>
    <w:rsid w:val="7F2A145B"/>
    <w:rsid w:val="7F3E639F"/>
    <w:rsid w:val="7F404F1B"/>
    <w:rsid w:val="7F601424"/>
    <w:rsid w:val="7F82628B"/>
    <w:rsid w:val="7F975A83"/>
    <w:rsid w:val="7FB7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二级标题格式"/>
    <w:basedOn w:val="1"/>
    <w:next w:val="3"/>
    <w:qFormat/>
    <w:uiPriority w:val="99"/>
    <w:pPr>
      <w:tabs>
        <w:tab w:val="left" w:pos="2488"/>
        <w:tab w:val="left" w:pos="4976"/>
      </w:tabs>
      <w:spacing w:beforeLines="50" w:afterLines="50" w:line="400" w:lineRule="exact"/>
      <w:ind w:firstLine="200"/>
      <w:outlineLvl w:val="1"/>
    </w:pPr>
  </w:style>
  <w:style w:type="paragraph" w:customStyle="1" w:styleId="3">
    <w:name w:val="正文格式"/>
    <w:basedOn w:val="1"/>
    <w:qFormat/>
    <w:uiPriority w:val="99"/>
    <w:pPr>
      <w:tabs>
        <w:tab w:val="left" w:pos="2488"/>
        <w:tab w:val="left" w:pos="4976"/>
      </w:tabs>
      <w:spacing w:line="400" w:lineRule="exact"/>
      <w:ind w:firstLine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711</Words>
  <Characters>1056</Characters>
  <Lines>8</Lines>
  <Paragraphs>2</Paragraphs>
  <TotalTime>3</TotalTime>
  <ScaleCrop>false</ScaleCrop>
  <LinksUpToDate>false</LinksUpToDate>
  <CharactersWithSpaces>1058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2018-07-12T02:49:00Z</dcterms:created>
  <dc:creator>雨后阳光</dc:creator>
  <cp:lastModifiedBy>lenovo</cp:lastModifiedBy>
  <cp:lastPrinted>2024-03-20T01:36:00Z</cp:lastPrinted>
  <dcterms:modified xsi:type="dcterms:W3CDTF">2025-05-07T03:12:01Z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0A1257D5F2E2471F80D7468052D45AE3_13</vt:lpwstr>
  </property>
  <property fmtid="{D5CDD505-2E9C-101B-9397-08002B2CF9AE}" pid="4" name="KSOTemplateDocerSaveRecord">
    <vt:lpwstr>eyJoZGlkIjoiN2IwY2RkNmU3MzAxOTMyNjdkMjRkZmZiYmI5ZDI2NTQiLCJ1c2VySWQiOiIyNzgzMDc0MTAifQ==</vt:lpwstr>
  </property>
</Properties>
</file>